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2CC6D885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53EB9CA0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89DC8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10E498EB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5084C">
              <w:rPr>
                <w:rFonts w:ascii="Arial" w:hAnsi="Arial"/>
                <w:noProof/>
              </w:rPr>
              <w:t>lundi 5 juillet 2021</w:t>
            </w:r>
            <w:r>
              <w:rPr>
                <w:rFonts w:ascii="Arial" w:hAnsi="Arial"/>
              </w:rPr>
              <w:fldChar w:fldCharType="end"/>
            </w:r>
          </w:p>
          <w:p w14:paraId="2CCB2D57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9971E67" w14:textId="1CF35BBE" w:rsidR="0015688F" w:rsidRDefault="007336D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PEYROTTES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PIERRE</w:t>
            </w:r>
          </w:p>
          <w:p w14:paraId="057606F3" w14:textId="20E07421" w:rsidR="0015688F" w:rsidRDefault="007336D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Allée des Fresnes</w:t>
            </w:r>
            <w:r w:rsidR="0015688F">
              <w:rPr>
                <w:rFonts w:ascii="Arial" w:hAnsi="Arial"/>
              </w:rPr>
              <w:t xml:space="preserve"> </w:t>
            </w:r>
          </w:p>
          <w:p w14:paraId="1BF54E3A" w14:textId="3E276165" w:rsidR="0015688F" w:rsidRDefault="007336D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31120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PORTET SUR GARONNE</w:t>
            </w:r>
          </w:p>
        </w:tc>
      </w:tr>
    </w:tbl>
    <w:p w14:paraId="636D2ACD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6E0FD50F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06D9170" w14:textId="33CC57A3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336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336D7">
        <w:rPr>
          <w:rFonts w:ascii="Arial" w:hAnsi="Arial"/>
          <w:bCs/>
        </w:rPr>
        <w:t>PEYROTTES</w:t>
      </w:r>
      <w:r>
        <w:rPr>
          <w:rFonts w:ascii="Arial" w:hAnsi="Arial"/>
          <w:bCs/>
        </w:rPr>
        <w:t xml:space="preserve"> </w:t>
      </w:r>
      <w:r w:rsidR="007336D7">
        <w:rPr>
          <w:rFonts w:ascii="Arial" w:hAnsi="Arial"/>
          <w:bCs/>
        </w:rPr>
        <w:t>PIERRE</w:t>
      </w:r>
    </w:p>
    <w:p w14:paraId="36717298" w14:textId="77777777" w:rsidR="0015688F" w:rsidRDefault="0015688F" w:rsidP="0015688F">
      <w:pPr>
        <w:pStyle w:val="Commentaire"/>
        <w:rPr>
          <w:rFonts w:ascii="Arial" w:hAnsi="Arial"/>
        </w:rPr>
      </w:pPr>
    </w:p>
    <w:p w14:paraId="39460344" w14:textId="6F705488" w:rsidR="0015688F" w:rsidRDefault="007336D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4DF81D92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42934A06" w14:textId="1A8ADC36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336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336D7">
        <w:rPr>
          <w:rFonts w:ascii="Arial" w:hAnsi="Arial"/>
          <w:bCs/>
        </w:rPr>
        <w:t>PEYROTTES</w:t>
      </w:r>
      <w:r>
        <w:rPr>
          <w:rFonts w:ascii="Arial" w:hAnsi="Arial"/>
          <w:bCs/>
        </w:rPr>
        <w:t xml:space="preserve"> </w:t>
      </w:r>
      <w:r w:rsidR="007336D7">
        <w:rPr>
          <w:rFonts w:ascii="Arial" w:hAnsi="Arial"/>
          <w:bCs/>
        </w:rPr>
        <w:t>PIERRE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336D7">
        <w:rPr>
          <w:rFonts w:ascii="Arial" w:hAnsi="Arial"/>
        </w:rPr>
        <w:t>LA POMAREDE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336D7">
        <w:rPr>
          <w:rFonts w:ascii="Arial" w:hAnsi="Arial"/>
          <w:iCs/>
        </w:rPr>
        <w:t>659</w:t>
      </w:r>
      <w:r>
        <w:rPr>
          <w:rFonts w:ascii="Arial" w:hAnsi="Arial"/>
          <w:iCs/>
        </w:rPr>
        <w:t xml:space="preserve">, section </w:t>
      </w:r>
      <w:r w:rsidR="007336D7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14:paraId="278B95CF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30FEE092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3CFA079F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5F033CA5" w14:textId="0BC4D0C2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336D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1A3A76A3" w14:textId="77777777" w:rsidR="0015688F" w:rsidRDefault="0015688F" w:rsidP="0015688F">
      <w:pPr>
        <w:ind w:left="5670"/>
        <w:rPr>
          <w:rFonts w:cs="Arial"/>
          <w:bCs/>
        </w:rPr>
      </w:pPr>
    </w:p>
    <w:p w14:paraId="4FE605E2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467C918F" w14:textId="77777777" w:rsidR="00780188" w:rsidRDefault="00780188" w:rsidP="009641BF">
      <w:pPr>
        <w:pStyle w:val="Retraitcorpsdetexte"/>
        <w:ind w:firstLine="702"/>
        <w:jc w:val="both"/>
      </w:pPr>
    </w:p>
    <w:p w14:paraId="33E8E85A" w14:textId="77777777" w:rsidR="00780188" w:rsidRDefault="00780188" w:rsidP="009641BF">
      <w:pPr>
        <w:pStyle w:val="Retraitcorpsdetexte"/>
        <w:ind w:firstLine="702"/>
        <w:jc w:val="both"/>
      </w:pPr>
    </w:p>
    <w:p w14:paraId="09269087" w14:textId="77777777" w:rsidR="00780188" w:rsidRDefault="00780188" w:rsidP="009641BF">
      <w:pPr>
        <w:pStyle w:val="Retraitcorpsdetexte"/>
        <w:ind w:firstLine="702"/>
        <w:jc w:val="both"/>
      </w:pPr>
    </w:p>
    <w:p w14:paraId="278337A1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6FF9D1E2" w14:textId="77777777" w:rsidR="00224910" w:rsidRDefault="00224910" w:rsidP="00AE2A88">
      <w:pPr>
        <w:ind w:left="5670"/>
      </w:pPr>
    </w:p>
    <w:p w14:paraId="5DF5C65B" w14:textId="77777777" w:rsidR="00243875" w:rsidRDefault="00243875" w:rsidP="0015688F"/>
    <w:p w14:paraId="38C7899E" w14:textId="77777777" w:rsidR="00243875" w:rsidRDefault="00243875" w:rsidP="0015688F"/>
    <w:p w14:paraId="59F75634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00B2E0A3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67010734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69607539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81DB145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347E0BC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296070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098E440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74792804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D7E4982" w14:textId="77777777" w:rsidR="0015688F" w:rsidRDefault="0015688F" w:rsidP="0015688F">
      <w:pPr>
        <w:jc w:val="left"/>
        <w:rPr>
          <w:rFonts w:cs="Arial"/>
          <w:bCs/>
        </w:rPr>
      </w:pPr>
    </w:p>
    <w:p w14:paraId="60D6BE1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9486016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89B0801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E8EEA4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BBF60F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7F6D6A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3952A4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C845B7B" w14:textId="0E318615" w:rsidR="0015688F" w:rsidRDefault="007336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PEYROTTES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PIERRE</w:t>
      </w:r>
    </w:p>
    <w:p w14:paraId="7CB66E8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7DBAF9CB" w14:textId="31F15FD8" w:rsidR="0015688F" w:rsidRDefault="007336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Montagne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14:paraId="090DEF5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6A38331" w14:textId="0FF0BC97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336D7">
        <w:rPr>
          <w:rFonts w:ascii="Arial" w:hAnsi="Arial"/>
          <w:iCs/>
        </w:rPr>
        <w:t>659</w:t>
      </w:r>
      <w:r>
        <w:rPr>
          <w:rFonts w:ascii="Arial" w:hAnsi="Arial"/>
          <w:iCs/>
        </w:rPr>
        <w:t xml:space="preserve">, section </w:t>
      </w:r>
      <w:r w:rsidR="007336D7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14:paraId="79ECDD8B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EFC0952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5FE50F3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3874630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6407DAF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C68CE6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BC37C5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1EBE81D9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1585180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DF78DE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D0B83B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0DC941E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7CF0F6E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33CF58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4A40E6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4C8DDB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8EE384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5F0E4D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586D92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146767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73C0C1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5A8020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961B6A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4AA14A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BE6B2D8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C67C51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5084C">
              <w:rPr>
                <w:rFonts w:cs="Arial"/>
                <w:bCs/>
                <w:noProof/>
              </w:rPr>
              <w:t>lundi 5 juillet 2021</w:t>
            </w:r>
            <w:r>
              <w:rPr>
                <w:rFonts w:cs="Arial"/>
                <w:bCs/>
              </w:rPr>
              <w:fldChar w:fldCharType="end"/>
            </w:r>
          </w:p>
          <w:p w14:paraId="3400B4C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A253E8C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1DD3011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3D89C049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68A28EA1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3F4695B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1EAAEE1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343AAF4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6023BD8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0BAC92C3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D88140A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38756B92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76870AB1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3E85BEE8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35B22FEC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16267C99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0FE541E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91D4A1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3AFA5FA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247F30F4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BF9A1F3" w14:textId="77777777" w:rsidR="0015688F" w:rsidRDefault="0015688F" w:rsidP="0015688F">
      <w:pPr>
        <w:jc w:val="left"/>
        <w:rPr>
          <w:rFonts w:cs="Arial"/>
          <w:bCs/>
        </w:rPr>
      </w:pPr>
    </w:p>
    <w:p w14:paraId="22C6AEB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3B284D6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42D925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3535F4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07C156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34E7AC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4C99E2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5C61BC9" w14:textId="2C97D83E" w:rsidR="0015688F" w:rsidRDefault="007336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PEYROTTES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PIERRE</w:t>
      </w:r>
    </w:p>
    <w:p w14:paraId="5C24B60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767F361" w14:textId="3965F9F5" w:rsidR="0015688F" w:rsidRDefault="007336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Montagne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14:paraId="39F072A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86A72A3" w14:textId="680015A6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336D7">
        <w:rPr>
          <w:rFonts w:ascii="Arial" w:hAnsi="Arial"/>
          <w:iCs/>
        </w:rPr>
        <w:t>659</w:t>
      </w:r>
      <w:r>
        <w:rPr>
          <w:rFonts w:ascii="Arial" w:hAnsi="Arial"/>
          <w:iCs/>
        </w:rPr>
        <w:t xml:space="preserve">, section </w:t>
      </w:r>
      <w:r w:rsidR="007336D7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14:paraId="06BCC37D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2A457F2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5CEA7F8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40EB2C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62EC71E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3DA71F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E52589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15048420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081E30A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93CC08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AB1957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09BFBB1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B79388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5084C">
              <w:rPr>
                <w:rFonts w:cs="Arial"/>
                <w:bCs/>
                <w:noProof/>
              </w:rPr>
              <w:t>lundi 5 juillet 2021</w:t>
            </w:r>
            <w:r>
              <w:rPr>
                <w:rFonts w:cs="Arial"/>
                <w:bCs/>
              </w:rPr>
              <w:fldChar w:fldCharType="end"/>
            </w:r>
          </w:p>
          <w:p w14:paraId="1479437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B1F0D1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1452C47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5C0773D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3AB11AA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24D16A92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0F22547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48CDE26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B332AFA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694D8827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E6D39C6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F4E599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BCED41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8AB239C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8820CCA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031513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F0473E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8E054F7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0128785A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88919" w14:textId="77777777" w:rsidR="0025084C" w:rsidRDefault="0025084C">
      <w:r>
        <w:separator/>
      </w:r>
    </w:p>
  </w:endnote>
  <w:endnote w:type="continuationSeparator" w:id="0">
    <w:p w14:paraId="6599BC49" w14:textId="77777777" w:rsidR="0025084C" w:rsidRDefault="00250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96FA9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5D6D8913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972F2" w14:textId="77777777" w:rsidR="0025084C" w:rsidRDefault="0025084C">
      <w:r>
        <w:separator/>
      </w:r>
    </w:p>
  </w:footnote>
  <w:footnote w:type="continuationSeparator" w:id="0">
    <w:p w14:paraId="2F694836" w14:textId="77777777" w:rsidR="0025084C" w:rsidRDefault="00250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20B21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0321B34E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084C"/>
    <w:rsid w:val="000325F5"/>
    <w:rsid w:val="00110A76"/>
    <w:rsid w:val="0015688F"/>
    <w:rsid w:val="00224910"/>
    <w:rsid w:val="00243875"/>
    <w:rsid w:val="0025084C"/>
    <w:rsid w:val="00280E8D"/>
    <w:rsid w:val="00330661"/>
    <w:rsid w:val="00336732"/>
    <w:rsid w:val="00361FA1"/>
    <w:rsid w:val="005A0FA8"/>
    <w:rsid w:val="007336D7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41B96D"/>
  <w15:chartTrackingRefBased/>
  <w15:docId w15:val="{1866866B-C613-4C88-8204-84BC0C0E1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803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2021-07-05T13:55:00Z</dcterms:created>
  <dcterms:modified xsi:type="dcterms:W3CDTF">2021-07-05T13:55:00Z</dcterms:modified>
</cp:coreProperties>
</file>