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E3A646B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4AAE2D6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8C317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522DADF" w14:textId="77777777" w:rsidR="003342CE" w:rsidRDefault="003342CE" w:rsidP="000060FC">
            <w:pPr>
              <w:spacing w:before="120"/>
              <w:ind w:left="2198"/>
              <w:jc w:val="left"/>
            </w:pPr>
          </w:p>
          <w:p w14:paraId="393FAC00" w14:textId="77777777" w:rsidR="003342CE" w:rsidRDefault="003342CE" w:rsidP="000060FC">
            <w:pPr>
              <w:spacing w:before="120"/>
              <w:ind w:left="2198"/>
              <w:jc w:val="left"/>
            </w:pPr>
          </w:p>
          <w:p w14:paraId="1E671D88" w14:textId="77777777" w:rsidR="003342CE" w:rsidRDefault="003342CE" w:rsidP="000060FC">
            <w:pPr>
              <w:spacing w:before="120"/>
              <w:ind w:left="2198"/>
              <w:jc w:val="left"/>
            </w:pPr>
          </w:p>
          <w:p w14:paraId="170FF507" w14:textId="4326731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342CE">
              <w:rPr>
                <w:noProof/>
              </w:rPr>
              <w:t>vendredi 2 juillet 2021</w:t>
            </w:r>
            <w:r w:rsidRPr="000060FC">
              <w:fldChar w:fldCharType="end"/>
            </w:r>
          </w:p>
          <w:p w14:paraId="5A37BAA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4C87367" w14:textId="77777777" w:rsidR="003342CE" w:rsidRDefault="00C259D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BONHOURE DENIS</w:t>
            </w:r>
            <w:r w:rsidR="000060FC" w:rsidRPr="000060FC">
              <w:rPr>
                <w:bCs/>
              </w:rPr>
              <w:t xml:space="preserve"> </w:t>
            </w:r>
          </w:p>
          <w:p w14:paraId="2700597C" w14:textId="74E4B389" w:rsidR="000060FC" w:rsidRPr="000060FC" w:rsidRDefault="00C259D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MME JULIE CONSEIBO</w:t>
            </w:r>
          </w:p>
          <w:p w14:paraId="23CD4FFC" w14:textId="77777777" w:rsidR="003342CE" w:rsidRDefault="00C259DE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>AVENUE FERNAND GRIMAL</w:t>
            </w:r>
            <w:r w:rsidR="000060FC" w:rsidRPr="000060FC">
              <w:t xml:space="preserve"> </w:t>
            </w:r>
          </w:p>
          <w:p w14:paraId="5375A218" w14:textId="76A49AA3" w:rsidR="000060FC" w:rsidRPr="000060FC" w:rsidRDefault="00C259DE" w:rsidP="000060FC">
            <w:pPr>
              <w:spacing w:before="120"/>
              <w:ind w:left="2198"/>
              <w:jc w:val="left"/>
            </w:pPr>
            <w:r>
              <w:t>BP N°8</w:t>
            </w:r>
          </w:p>
          <w:p w14:paraId="62D84776" w14:textId="6E3B45B3" w:rsidR="000060FC" w:rsidRPr="000060FC" w:rsidRDefault="00C259DE" w:rsidP="000060FC">
            <w:pPr>
              <w:spacing w:before="120"/>
              <w:ind w:left="2198"/>
              <w:jc w:val="left"/>
            </w:pPr>
            <w:r>
              <w:t>81120</w:t>
            </w:r>
            <w:r w:rsidR="000060FC" w:rsidRPr="000060FC">
              <w:t xml:space="preserve"> </w:t>
            </w:r>
            <w:r>
              <w:t>REALMONT</w:t>
            </w:r>
          </w:p>
        </w:tc>
      </w:tr>
    </w:tbl>
    <w:p w14:paraId="2C6C4B7C" w14:textId="77777777" w:rsidR="003342CE" w:rsidRDefault="003342CE" w:rsidP="000060FC">
      <w:pPr>
        <w:spacing w:before="120"/>
        <w:rPr>
          <w:i/>
          <w:u w:val="single"/>
        </w:rPr>
      </w:pPr>
    </w:p>
    <w:p w14:paraId="694DEF65" w14:textId="77777777" w:rsidR="003342CE" w:rsidRDefault="003342CE" w:rsidP="000060FC">
      <w:pPr>
        <w:spacing w:before="120"/>
        <w:rPr>
          <w:i/>
          <w:u w:val="single"/>
        </w:rPr>
      </w:pPr>
    </w:p>
    <w:p w14:paraId="258258A1" w14:textId="77777777" w:rsidR="003342CE" w:rsidRDefault="003342CE" w:rsidP="000060FC">
      <w:pPr>
        <w:spacing w:before="120"/>
        <w:rPr>
          <w:i/>
          <w:u w:val="single"/>
        </w:rPr>
      </w:pPr>
    </w:p>
    <w:p w14:paraId="412B1B96" w14:textId="6DE5D752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DCE249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85F235A" w14:textId="5AB286CC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259DE">
        <w:rPr>
          <w:bCs/>
        </w:rPr>
        <w:t>Succession</w:t>
      </w:r>
      <w:r w:rsidRPr="000060FC">
        <w:rPr>
          <w:bCs/>
        </w:rPr>
        <w:t xml:space="preserve"> </w:t>
      </w:r>
      <w:r w:rsidR="00C259DE">
        <w:rPr>
          <w:bCs/>
        </w:rPr>
        <w:t>BONHOURE DENIS</w:t>
      </w:r>
      <w:r w:rsidRPr="000060FC">
        <w:rPr>
          <w:bCs/>
        </w:rPr>
        <w:t xml:space="preserve"> </w:t>
      </w:r>
      <w:r w:rsidR="00C259DE">
        <w:rPr>
          <w:bCs/>
        </w:rPr>
        <w:t>MME JULIE CONSEIBO</w:t>
      </w:r>
    </w:p>
    <w:p w14:paraId="54DC13C1" w14:textId="77777777" w:rsidR="000060FC" w:rsidRPr="000060FC" w:rsidRDefault="000060FC" w:rsidP="000060FC">
      <w:pPr>
        <w:spacing w:before="120"/>
      </w:pPr>
    </w:p>
    <w:p w14:paraId="19EEA7B6" w14:textId="19A26BDB" w:rsidR="000060FC" w:rsidRPr="000060FC" w:rsidRDefault="003342CE" w:rsidP="000060FC">
      <w:pPr>
        <w:spacing w:before="120"/>
        <w:ind w:firstLine="709"/>
      </w:pPr>
      <w:bookmarkStart w:id="0" w:name="_Hlk76127756"/>
      <w:r>
        <w:rPr>
          <w:bCs/>
        </w:rPr>
        <w:t>Madame, Monsieur</w:t>
      </w:r>
      <w:r w:rsidR="000060FC" w:rsidRPr="000060FC">
        <w:t>,</w:t>
      </w:r>
    </w:p>
    <w:bookmarkEnd w:id="0"/>
    <w:p w14:paraId="73A4A75D" w14:textId="77777777" w:rsidR="000060FC" w:rsidRPr="000060FC" w:rsidRDefault="000060FC" w:rsidP="000060FC">
      <w:pPr>
        <w:spacing w:before="120"/>
        <w:ind w:firstLine="709"/>
      </w:pPr>
    </w:p>
    <w:p w14:paraId="0EB5881C" w14:textId="1FBCD12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259DE">
        <w:t>CASTELNAUDARY</w:t>
      </w:r>
      <w:r w:rsidRPr="000060FC">
        <w:t xml:space="preserve">, </w:t>
      </w:r>
      <w:r w:rsidR="00C259DE">
        <w:rPr>
          <w:bCs/>
        </w:rPr>
        <w:t>1030</w:t>
      </w:r>
      <w:r w:rsidRPr="000060FC">
        <w:rPr>
          <w:bCs/>
        </w:rPr>
        <w:t xml:space="preserve"> </w:t>
      </w:r>
      <w:r w:rsidR="00C259DE">
        <w:rPr>
          <w:bCs/>
        </w:rPr>
        <w:t xml:space="preserve">ROUTE DE SAINT </w:t>
      </w:r>
      <w:proofErr w:type="gramStart"/>
      <w:r w:rsidR="00C259DE">
        <w:rPr>
          <w:bCs/>
        </w:rPr>
        <w:t>PAPOUL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259DE">
        <w:rPr>
          <w:iCs/>
        </w:rPr>
        <w:t>16</w:t>
      </w:r>
      <w:r w:rsidRPr="000060FC">
        <w:rPr>
          <w:iCs/>
        </w:rPr>
        <w:t xml:space="preserve">, section </w:t>
      </w:r>
      <w:r w:rsidR="00C259DE">
        <w:rPr>
          <w:iCs/>
        </w:rPr>
        <w:t>YS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259DE">
        <w:t>01/07/2021</w:t>
      </w:r>
      <w:r w:rsidRPr="000060FC">
        <w:t>, veuillez trouver ci-joint au présent courrier :</w:t>
      </w:r>
    </w:p>
    <w:p w14:paraId="65334E3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C4DA9F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4A7D615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70BF18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41C3BAEA" w14:textId="77777777" w:rsidR="003342CE" w:rsidRPr="003342CE" w:rsidRDefault="000060FC" w:rsidP="003342CE">
      <w:pPr>
        <w:spacing w:before="120"/>
        <w:ind w:left="708" w:firstLine="1"/>
        <w:rPr>
          <w:bCs/>
        </w:rPr>
      </w:pPr>
      <w:r w:rsidRPr="000060FC">
        <w:t xml:space="preserve">Vous en souhaitant bonne réception, nous vous prions d’agréer, </w:t>
      </w:r>
      <w:r w:rsidR="003342CE" w:rsidRPr="003342CE">
        <w:rPr>
          <w:bCs/>
        </w:rPr>
        <w:t>Madame, Monsieur,</w:t>
      </w:r>
    </w:p>
    <w:p w14:paraId="303E180C" w14:textId="0CE66C11" w:rsidR="000060FC" w:rsidRPr="000060FC" w:rsidRDefault="000060FC" w:rsidP="000060FC">
      <w:pPr>
        <w:spacing w:before="120"/>
        <w:ind w:left="708" w:firstLine="1"/>
      </w:pP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92D40D3" w14:textId="77777777" w:rsidR="000060FC" w:rsidRPr="000060FC" w:rsidRDefault="000060FC" w:rsidP="000060FC">
      <w:pPr>
        <w:spacing w:before="240"/>
        <w:ind w:left="709"/>
      </w:pPr>
    </w:p>
    <w:p w14:paraId="381CCEE5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43A04C7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0D61B1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0DAF2B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A9D2AE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A837A2E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0F316EC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AA19F" w14:textId="77777777" w:rsidR="0072320D" w:rsidRDefault="0072320D">
      <w:r>
        <w:separator/>
      </w:r>
    </w:p>
  </w:endnote>
  <w:endnote w:type="continuationSeparator" w:id="0">
    <w:p w14:paraId="46221957" w14:textId="77777777" w:rsidR="0072320D" w:rsidRDefault="0072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8AD2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F58B24C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8BCFFBA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86318" w14:textId="77777777" w:rsidR="0072320D" w:rsidRDefault="0072320D">
      <w:r>
        <w:separator/>
      </w:r>
    </w:p>
  </w:footnote>
  <w:footnote w:type="continuationSeparator" w:id="0">
    <w:p w14:paraId="748DF8BD" w14:textId="77777777" w:rsidR="0072320D" w:rsidRDefault="00723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72320D"/>
    <w:rsid w:val="000060FC"/>
    <w:rsid w:val="000445BA"/>
    <w:rsid w:val="00165F7E"/>
    <w:rsid w:val="002463C1"/>
    <w:rsid w:val="002B5E55"/>
    <w:rsid w:val="003342CE"/>
    <w:rsid w:val="003F1ED7"/>
    <w:rsid w:val="00493659"/>
    <w:rsid w:val="00596BD2"/>
    <w:rsid w:val="006566AA"/>
    <w:rsid w:val="006B5C30"/>
    <w:rsid w:val="00713659"/>
    <w:rsid w:val="0072320D"/>
    <w:rsid w:val="009521D0"/>
    <w:rsid w:val="0099710A"/>
    <w:rsid w:val="00A02D99"/>
    <w:rsid w:val="00A105E0"/>
    <w:rsid w:val="00A14C9E"/>
    <w:rsid w:val="00C125B8"/>
    <w:rsid w:val="00C14575"/>
    <w:rsid w:val="00C259DE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1D1C24"/>
  <w15:chartTrackingRefBased/>
  <w15:docId w15:val="{B9753333-2B78-4613-8221-333D4E39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2021-07-02T12:15:00Z</cp:lastPrinted>
  <dcterms:created xsi:type="dcterms:W3CDTF">2021-07-02T12:14:00Z</dcterms:created>
  <dcterms:modified xsi:type="dcterms:W3CDTF">2021-07-02T12:17:00Z</dcterms:modified>
</cp:coreProperties>
</file>