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26FF4B63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5F6DE9BD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5B46D7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16ACE296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B7F28">
              <w:rPr>
                <w:rFonts w:ascii="Arial" w:hAnsi="Arial"/>
                <w:noProof/>
              </w:rPr>
              <w:t>lundi 21 juin 2021</w:t>
            </w:r>
            <w:r>
              <w:rPr>
                <w:rFonts w:ascii="Arial" w:hAnsi="Arial"/>
              </w:rPr>
              <w:fldChar w:fldCharType="end"/>
            </w:r>
          </w:p>
          <w:p w14:paraId="017D4FB1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3F66D972" w14:textId="77777777" w:rsidR="0015688F" w:rsidRDefault="00E9798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THOMASIE et GHISI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REMI et MARINE</w:t>
            </w:r>
          </w:p>
          <w:p w14:paraId="67B0C154" w14:textId="77777777" w:rsidR="0015688F" w:rsidRDefault="00E9798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RENE CASSIN</w:t>
            </w:r>
            <w:r w:rsidR="0015688F">
              <w:rPr>
                <w:rFonts w:ascii="Arial" w:hAnsi="Arial"/>
              </w:rPr>
              <w:t xml:space="preserve"> </w:t>
            </w:r>
          </w:p>
          <w:p w14:paraId="02F5B3CC" w14:textId="77777777" w:rsidR="0015688F" w:rsidRDefault="00E9798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2AFBEA3D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1D55E567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034E5F96" w14:textId="4D17C760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97981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97981">
        <w:rPr>
          <w:rFonts w:ascii="Arial" w:hAnsi="Arial"/>
          <w:bCs/>
        </w:rPr>
        <w:t>THOMASIE et GHISI</w:t>
      </w:r>
      <w:r>
        <w:rPr>
          <w:rFonts w:ascii="Arial" w:hAnsi="Arial"/>
          <w:bCs/>
        </w:rPr>
        <w:t xml:space="preserve"> </w:t>
      </w:r>
      <w:r w:rsidR="00E97981">
        <w:rPr>
          <w:rFonts w:ascii="Arial" w:hAnsi="Arial"/>
          <w:bCs/>
        </w:rPr>
        <w:t>REMI et MARINE</w:t>
      </w:r>
    </w:p>
    <w:p w14:paraId="70B5B5B0" w14:textId="77777777" w:rsidR="0015688F" w:rsidRDefault="0015688F" w:rsidP="0015688F">
      <w:pPr>
        <w:pStyle w:val="Commentaire"/>
        <w:rPr>
          <w:rFonts w:ascii="Arial" w:hAnsi="Arial"/>
        </w:rPr>
      </w:pPr>
    </w:p>
    <w:p w14:paraId="060803A0" w14:textId="0E79DE6C" w:rsidR="0015688F" w:rsidRDefault="00E9798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14:paraId="7C7FBDB4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4B9DA584" w14:textId="760484DE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97981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97981">
        <w:rPr>
          <w:rFonts w:ascii="Arial" w:hAnsi="Arial"/>
          <w:bCs/>
        </w:rPr>
        <w:t>THOMASIE et GHISI</w:t>
      </w:r>
      <w:r>
        <w:rPr>
          <w:rFonts w:ascii="Arial" w:hAnsi="Arial"/>
          <w:bCs/>
        </w:rPr>
        <w:t xml:space="preserve"> </w:t>
      </w:r>
      <w:r w:rsidR="00E97981">
        <w:rPr>
          <w:rFonts w:ascii="Arial" w:hAnsi="Arial"/>
          <w:bCs/>
        </w:rPr>
        <w:t>REMI et MARINE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97981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97981">
        <w:rPr>
          <w:rFonts w:ascii="Arial" w:hAnsi="Arial"/>
          <w:iCs/>
        </w:rPr>
        <w:t>694 697 700 703</w:t>
      </w:r>
      <w:r>
        <w:rPr>
          <w:rFonts w:ascii="Arial" w:hAnsi="Arial"/>
          <w:iCs/>
        </w:rPr>
        <w:t xml:space="preserve">, section </w:t>
      </w:r>
      <w:r w:rsidR="00E97981">
        <w:rPr>
          <w:rFonts w:ascii="Arial" w:hAnsi="Arial"/>
          <w:iCs/>
        </w:rPr>
        <w:t>B 01</w:t>
      </w:r>
      <w:r>
        <w:rPr>
          <w:rFonts w:ascii="Arial" w:hAnsi="Arial"/>
          <w:iCs/>
        </w:rPr>
        <w:t>.</w:t>
      </w:r>
    </w:p>
    <w:p w14:paraId="79E38DFE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29CB4FB2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77BD3468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14:paraId="30906455" w14:textId="5208AC7B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97981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2E65CFBF" w14:textId="77777777" w:rsidR="0015688F" w:rsidRDefault="0015688F" w:rsidP="0015688F">
      <w:pPr>
        <w:ind w:left="5670"/>
        <w:rPr>
          <w:rFonts w:cs="Arial"/>
          <w:bCs/>
        </w:rPr>
      </w:pPr>
    </w:p>
    <w:p w14:paraId="12DF9513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2666C6B5" w14:textId="77777777" w:rsidR="00780188" w:rsidRDefault="00780188" w:rsidP="009641BF">
      <w:pPr>
        <w:pStyle w:val="Retraitcorpsdetexte"/>
        <w:ind w:firstLine="702"/>
        <w:jc w:val="both"/>
      </w:pPr>
    </w:p>
    <w:p w14:paraId="4FE1C833" w14:textId="77777777" w:rsidR="00780188" w:rsidRDefault="00780188" w:rsidP="009641BF">
      <w:pPr>
        <w:pStyle w:val="Retraitcorpsdetexte"/>
        <w:ind w:firstLine="702"/>
        <w:jc w:val="both"/>
      </w:pPr>
    </w:p>
    <w:p w14:paraId="23CA1A15" w14:textId="77777777" w:rsidR="00780188" w:rsidRDefault="00780188" w:rsidP="009641BF">
      <w:pPr>
        <w:pStyle w:val="Retraitcorpsdetexte"/>
        <w:ind w:firstLine="702"/>
        <w:jc w:val="both"/>
      </w:pPr>
    </w:p>
    <w:p w14:paraId="1B574B08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7EE63C9B" w14:textId="77777777" w:rsidR="00224910" w:rsidRDefault="00224910" w:rsidP="00AE2A88">
      <w:pPr>
        <w:ind w:left="5670"/>
      </w:pPr>
    </w:p>
    <w:p w14:paraId="61B00A2E" w14:textId="77777777" w:rsidR="00243875" w:rsidRDefault="00243875" w:rsidP="0015688F"/>
    <w:p w14:paraId="39837AED" w14:textId="77777777" w:rsidR="00243875" w:rsidRDefault="00243875" w:rsidP="0015688F"/>
    <w:p w14:paraId="040FA560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67480E18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16E26DF0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52518DBA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5D8C5A7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1DB6FEB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1055E29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14:paraId="49E33C62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2D9060E8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7A058DF" w14:textId="77777777" w:rsidR="0015688F" w:rsidRDefault="0015688F" w:rsidP="0015688F">
      <w:pPr>
        <w:jc w:val="left"/>
        <w:rPr>
          <w:rFonts w:cs="Arial"/>
          <w:bCs/>
        </w:rPr>
      </w:pPr>
    </w:p>
    <w:p w14:paraId="2D7E1DD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A4B3E68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3A6074E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37307E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F0367E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0B62F8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84B599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7DB8CB1F" w14:textId="3D24CD62" w:rsidR="0015688F" w:rsidRDefault="00E9798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THOMASIE et GHISI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REMI et MARINE</w:t>
      </w:r>
    </w:p>
    <w:p w14:paraId="3555596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14:paraId="26528E1F" w14:textId="4E99EB22" w:rsidR="0015688F" w:rsidRDefault="00E9798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"PEYRO PLANTADO"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14:paraId="4822F15C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7F9235CD" w14:textId="6D1E826B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97981">
        <w:rPr>
          <w:rFonts w:ascii="Arial" w:hAnsi="Arial"/>
          <w:iCs/>
        </w:rPr>
        <w:t>694 697 700 703</w:t>
      </w:r>
      <w:r>
        <w:rPr>
          <w:rFonts w:ascii="Arial" w:hAnsi="Arial"/>
          <w:iCs/>
        </w:rPr>
        <w:t xml:space="preserve">, section </w:t>
      </w:r>
      <w:r w:rsidR="00E97981">
        <w:rPr>
          <w:rFonts w:ascii="Arial" w:hAnsi="Arial"/>
          <w:iCs/>
        </w:rPr>
        <w:t>B 01</w:t>
      </w:r>
      <w:r>
        <w:rPr>
          <w:rFonts w:ascii="Arial" w:hAnsi="Arial"/>
          <w:iCs/>
        </w:rPr>
        <w:t>.</w:t>
      </w:r>
    </w:p>
    <w:p w14:paraId="27270272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E958464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904B3E9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14:paraId="7476EBB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113D2E1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31EBA37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7CDACC35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52A6CDB3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0D913B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2D7886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1981D8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3B081A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156BC34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230720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7938FE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305239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733C74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86FC94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389794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BFE02B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ABA03B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D2E2F6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FDDF9D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1C631A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B6C96C2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6FE0734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B7F28">
              <w:rPr>
                <w:rFonts w:cs="Arial"/>
                <w:bCs/>
                <w:noProof/>
              </w:rPr>
              <w:t>lundi 21 juin 2021</w:t>
            </w:r>
            <w:r>
              <w:rPr>
                <w:rFonts w:cs="Arial"/>
                <w:bCs/>
              </w:rPr>
              <w:fldChar w:fldCharType="end"/>
            </w:r>
          </w:p>
          <w:p w14:paraId="10B46795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73F67680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12CEF41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43E37A0A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08CD9AEB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52BCCF36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0661A0B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801E027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B010EEF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3BF05234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42E34ED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BB14D53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0D8E61B2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784D0169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2A46A41C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0823538A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731293B8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2AB9F9F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14:paraId="3BB79050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0C281226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3D3C0F88" w14:textId="77777777" w:rsidR="0015688F" w:rsidRDefault="0015688F" w:rsidP="0015688F">
      <w:pPr>
        <w:jc w:val="left"/>
        <w:rPr>
          <w:rFonts w:cs="Arial"/>
          <w:bCs/>
        </w:rPr>
      </w:pPr>
    </w:p>
    <w:p w14:paraId="442CADF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0119F914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C7537C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7E99A0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7C6971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8A049E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840852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E4004C7" w14:textId="67A49BA7" w:rsidR="0015688F" w:rsidRDefault="00E9798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THOMASIE et GHISI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REMI et MARINE</w:t>
      </w:r>
    </w:p>
    <w:p w14:paraId="39040C3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14:paraId="6B54EC6C" w14:textId="07A0AF7B" w:rsidR="0015688F" w:rsidRDefault="00E9798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"PEYRO PLANTADO"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14:paraId="33FEDAA7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53171667" w14:textId="71B22417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97981">
        <w:rPr>
          <w:rFonts w:ascii="Arial" w:hAnsi="Arial"/>
          <w:iCs/>
        </w:rPr>
        <w:t>694 697 700 703</w:t>
      </w:r>
      <w:r>
        <w:rPr>
          <w:rFonts w:ascii="Arial" w:hAnsi="Arial"/>
          <w:iCs/>
        </w:rPr>
        <w:t xml:space="preserve">, section </w:t>
      </w:r>
      <w:r w:rsidR="00E97981">
        <w:rPr>
          <w:rFonts w:ascii="Arial" w:hAnsi="Arial"/>
          <w:iCs/>
        </w:rPr>
        <w:t>B 01</w:t>
      </w:r>
      <w:r>
        <w:rPr>
          <w:rFonts w:ascii="Arial" w:hAnsi="Arial"/>
          <w:iCs/>
        </w:rPr>
        <w:t>.</w:t>
      </w:r>
    </w:p>
    <w:p w14:paraId="37C3502D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AE79142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0BC72B0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14:paraId="58887804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0671267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DDE8A7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1D71BC49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551EAB36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2F510EF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3B705E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F6A13E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138B875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14:paraId="6AD34A4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B7F28">
              <w:rPr>
                <w:rFonts w:cs="Arial"/>
                <w:bCs/>
                <w:noProof/>
              </w:rPr>
              <w:t>lundi 21 juin 2021</w:t>
            </w:r>
            <w:r>
              <w:rPr>
                <w:rFonts w:cs="Arial"/>
                <w:bCs/>
              </w:rPr>
              <w:fldChar w:fldCharType="end"/>
            </w:r>
          </w:p>
          <w:p w14:paraId="46D5587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1AEA80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4706770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73D0032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A3D33BD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28F6AEA1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A962F95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0EAC197C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B5A5FEB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149B25BD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F038573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52352AF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727EF7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21ABE02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6F856C1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024DFB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1A637E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0BB9860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37D15B9D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08029" w14:textId="77777777" w:rsidR="00DB7F28" w:rsidRDefault="00DB7F28">
      <w:r>
        <w:separator/>
      </w:r>
    </w:p>
  </w:endnote>
  <w:endnote w:type="continuationSeparator" w:id="0">
    <w:p w14:paraId="1728A7ED" w14:textId="77777777" w:rsidR="00DB7F28" w:rsidRDefault="00DB7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75D8A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084C3819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E31AE" w14:textId="77777777" w:rsidR="00DB7F28" w:rsidRDefault="00DB7F28">
      <w:r>
        <w:separator/>
      </w:r>
    </w:p>
  </w:footnote>
  <w:footnote w:type="continuationSeparator" w:id="0">
    <w:p w14:paraId="4DDEC43B" w14:textId="77777777" w:rsidR="00DB7F28" w:rsidRDefault="00DB7F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C7CE7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3BC0899A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7F28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B7F28"/>
    <w:rsid w:val="00DF3A9C"/>
    <w:rsid w:val="00E54CBD"/>
    <w:rsid w:val="00E97981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422A6B"/>
  <w15:chartTrackingRefBased/>
  <w15:docId w15:val="{4E1FAC45-108D-406E-827E-35395EE2D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836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2021-06-21T14:49:00Z</dcterms:created>
  <dcterms:modified xsi:type="dcterms:W3CDTF">2021-06-21T14:49:00Z</dcterms:modified>
</cp:coreProperties>
</file>