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5BECE63C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5BA63AA9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2BE5B35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54B1F3C1" w14:textId="77777777" w:rsidR="00FE679C" w:rsidRDefault="00FE679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5B58ABB0" w14:textId="77777777" w:rsidR="00FE679C" w:rsidRDefault="00FE679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11BA3991" w14:textId="77777777" w:rsidR="00FE679C" w:rsidRDefault="00FE679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132551F8" w14:textId="7EED61A4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E679C">
              <w:rPr>
                <w:rFonts w:ascii="Arial" w:hAnsi="Arial"/>
                <w:noProof/>
              </w:rPr>
              <w:t>vendredi 11 juin 2021</w:t>
            </w:r>
            <w:r>
              <w:rPr>
                <w:rFonts w:ascii="Arial" w:hAnsi="Arial"/>
              </w:rPr>
              <w:fldChar w:fldCharType="end"/>
            </w:r>
          </w:p>
          <w:p w14:paraId="19C65224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6849E7A6" w14:textId="40BBCA91" w:rsidR="0015688F" w:rsidRDefault="00FA4648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SPADE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FREDDY</w:t>
            </w:r>
          </w:p>
          <w:p w14:paraId="7648AA76" w14:textId="360D0D65" w:rsidR="0015688F" w:rsidRDefault="00FA464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La </w:t>
            </w:r>
            <w:proofErr w:type="spellStart"/>
            <w:r>
              <w:rPr>
                <w:rFonts w:ascii="Arial" w:hAnsi="Arial"/>
              </w:rPr>
              <w:t>Masquière</w:t>
            </w:r>
            <w:proofErr w:type="spellEnd"/>
            <w:r>
              <w:rPr>
                <w:rFonts w:ascii="Arial" w:hAnsi="Arial"/>
              </w:rPr>
              <w:t xml:space="preserve"> Nord</w:t>
            </w:r>
            <w:r w:rsidR="0015688F">
              <w:rPr>
                <w:rFonts w:ascii="Arial" w:hAnsi="Arial"/>
              </w:rPr>
              <w:t xml:space="preserve"> </w:t>
            </w:r>
          </w:p>
          <w:p w14:paraId="5CC064EE" w14:textId="4A832FC6" w:rsidR="0015688F" w:rsidRDefault="00FA464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PAPOUL</w:t>
            </w:r>
          </w:p>
        </w:tc>
      </w:tr>
    </w:tbl>
    <w:p w14:paraId="0395C56D" w14:textId="77777777" w:rsidR="00FE679C" w:rsidRDefault="00FE679C" w:rsidP="0015688F">
      <w:pPr>
        <w:pStyle w:val="Commentaire"/>
        <w:rPr>
          <w:rFonts w:ascii="Arial" w:hAnsi="Arial"/>
          <w:i/>
          <w:u w:val="single"/>
        </w:rPr>
      </w:pPr>
    </w:p>
    <w:p w14:paraId="2336CE5A" w14:textId="77777777" w:rsidR="00FE679C" w:rsidRDefault="00FE679C" w:rsidP="0015688F">
      <w:pPr>
        <w:pStyle w:val="Commentaire"/>
        <w:rPr>
          <w:rFonts w:ascii="Arial" w:hAnsi="Arial"/>
          <w:i/>
          <w:u w:val="single"/>
        </w:rPr>
      </w:pPr>
    </w:p>
    <w:p w14:paraId="25D18C47" w14:textId="77777777" w:rsidR="00FE679C" w:rsidRDefault="00FE679C" w:rsidP="0015688F">
      <w:pPr>
        <w:pStyle w:val="Commentaire"/>
        <w:rPr>
          <w:rFonts w:ascii="Arial" w:hAnsi="Arial"/>
          <w:i/>
          <w:u w:val="single"/>
        </w:rPr>
      </w:pPr>
    </w:p>
    <w:p w14:paraId="2A497B97" w14:textId="08970CC5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601729FE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73B2E2D1" w14:textId="3952440D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A464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A4648">
        <w:rPr>
          <w:rFonts w:ascii="Arial" w:hAnsi="Arial"/>
          <w:bCs/>
        </w:rPr>
        <w:t>SPADE</w:t>
      </w:r>
      <w:r>
        <w:rPr>
          <w:rFonts w:ascii="Arial" w:hAnsi="Arial"/>
          <w:bCs/>
        </w:rPr>
        <w:t xml:space="preserve"> </w:t>
      </w:r>
      <w:r w:rsidR="00FA4648">
        <w:rPr>
          <w:rFonts w:ascii="Arial" w:hAnsi="Arial"/>
          <w:bCs/>
        </w:rPr>
        <w:t>FREDDY</w:t>
      </w:r>
    </w:p>
    <w:p w14:paraId="30B45B32" w14:textId="77777777" w:rsidR="0015688F" w:rsidRDefault="0015688F" w:rsidP="0015688F">
      <w:pPr>
        <w:pStyle w:val="Commentaire"/>
        <w:rPr>
          <w:rFonts w:ascii="Arial" w:hAnsi="Arial"/>
        </w:rPr>
      </w:pPr>
    </w:p>
    <w:p w14:paraId="121B5CF7" w14:textId="19627F56" w:rsidR="0015688F" w:rsidRDefault="00FA4648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14:paraId="3ECA345D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6E47BC4F" w14:textId="230D99C3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FA464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A4648">
        <w:rPr>
          <w:rFonts w:ascii="Arial" w:hAnsi="Arial"/>
          <w:bCs/>
        </w:rPr>
        <w:t>SPADE</w:t>
      </w:r>
      <w:r>
        <w:rPr>
          <w:rFonts w:ascii="Arial" w:hAnsi="Arial"/>
          <w:bCs/>
        </w:rPr>
        <w:t xml:space="preserve"> </w:t>
      </w:r>
      <w:r w:rsidR="00FA4648">
        <w:rPr>
          <w:rFonts w:ascii="Arial" w:hAnsi="Arial"/>
          <w:bCs/>
        </w:rPr>
        <w:t>FREDDY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FA4648">
        <w:rPr>
          <w:rFonts w:ascii="Arial" w:hAnsi="Arial"/>
        </w:rPr>
        <w:t>SAINT PAPOUL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FA4648">
        <w:rPr>
          <w:rFonts w:ascii="Arial" w:hAnsi="Arial"/>
          <w:iCs/>
        </w:rPr>
        <w:t>1504</w:t>
      </w:r>
      <w:r>
        <w:rPr>
          <w:rFonts w:ascii="Arial" w:hAnsi="Arial"/>
          <w:iCs/>
        </w:rPr>
        <w:t xml:space="preserve">, section </w:t>
      </w:r>
      <w:r w:rsidR="00FA4648">
        <w:rPr>
          <w:rFonts w:ascii="Arial" w:hAnsi="Arial"/>
          <w:iCs/>
        </w:rPr>
        <w:t>D</w:t>
      </w:r>
      <w:r>
        <w:rPr>
          <w:rFonts w:ascii="Arial" w:hAnsi="Arial"/>
          <w:iCs/>
        </w:rPr>
        <w:t>.</w:t>
      </w:r>
    </w:p>
    <w:p w14:paraId="51100B73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6F941237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1E8BC736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73662693" w14:textId="6D1702E4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A4648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30E2CBF1" w14:textId="77777777" w:rsidR="0015688F" w:rsidRDefault="0015688F" w:rsidP="0015688F">
      <w:pPr>
        <w:ind w:left="5670"/>
        <w:rPr>
          <w:rFonts w:cs="Arial"/>
          <w:bCs/>
        </w:rPr>
      </w:pPr>
    </w:p>
    <w:p w14:paraId="07B69DD1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03D1166C" w14:textId="77777777" w:rsidR="00780188" w:rsidRDefault="00780188" w:rsidP="009641BF">
      <w:pPr>
        <w:pStyle w:val="Retraitcorpsdetexte"/>
        <w:ind w:firstLine="702"/>
        <w:jc w:val="both"/>
      </w:pPr>
    </w:p>
    <w:p w14:paraId="0755E941" w14:textId="77777777" w:rsidR="00780188" w:rsidRDefault="00780188" w:rsidP="009641BF">
      <w:pPr>
        <w:pStyle w:val="Retraitcorpsdetexte"/>
        <w:ind w:firstLine="702"/>
        <w:jc w:val="both"/>
      </w:pPr>
    </w:p>
    <w:p w14:paraId="05E2290D" w14:textId="77777777" w:rsidR="00780188" w:rsidRDefault="00780188" w:rsidP="009641BF">
      <w:pPr>
        <w:pStyle w:val="Retraitcorpsdetexte"/>
        <w:ind w:firstLine="702"/>
        <w:jc w:val="both"/>
      </w:pPr>
    </w:p>
    <w:p w14:paraId="504D814F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48668645" w14:textId="77777777" w:rsidR="00224910" w:rsidRDefault="00224910" w:rsidP="00AE2A88">
      <w:pPr>
        <w:ind w:left="5670"/>
      </w:pPr>
    </w:p>
    <w:p w14:paraId="2039E55A" w14:textId="77777777" w:rsidR="00243875" w:rsidRDefault="00243875" w:rsidP="0015688F"/>
    <w:p w14:paraId="682070D4" w14:textId="77777777" w:rsidR="00243875" w:rsidRDefault="00243875" w:rsidP="0015688F"/>
    <w:p w14:paraId="3F956BA1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624EC791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7AF99946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034AFBD7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261CE193"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6EAC2BBD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5E16DA30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2DBD3CD4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4FD35F3D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547A04C5" w14:textId="77777777" w:rsidR="0015688F" w:rsidRDefault="0015688F" w:rsidP="0015688F">
      <w:pPr>
        <w:jc w:val="left"/>
        <w:rPr>
          <w:rFonts w:cs="Arial"/>
          <w:bCs/>
        </w:rPr>
      </w:pPr>
    </w:p>
    <w:p w14:paraId="6815DA9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2970020A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490B0709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4719B01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3F858207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7FDA234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6E893C3A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21D875A2" w14:textId="6E0E03B8" w:rsidR="0015688F" w:rsidRDefault="00FA464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SPADE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FREDDY</w:t>
      </w:r>
    </w:p>
    <w:p w14:paraId="0825855F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227A45DC" w14:textId="3506A96E" w:rsidR="0015688F" w:rsidRDefault="00FA464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Chemin du </w:t>
      </w:r>
      <w:proofErr w:type="spellStart"/>
      <w:r>
        <w:rPr>
          <w:rFonts w:ascii="Arial" w:hAnsi="Arial"/>
          <w:bCs/>
        </w:rPr>
        <w:t>Falca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PAPOUL</w:t>
      </w:r>
    </w:p>
    <w:p w14:paraId="47D6D32D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17703F6A" w14:textId="72978DCA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FA4648">
        <w:rPr>
          <w:rFonts w:ascii="Arial" w:hAnsi="Arial"/>
          <w:iCs/>
        </w:rPr>
        <w:t>1504</w:t>
      </w:r>
      <w:r>
        <w:rPr>
          <w:rFonts w:ascii="Arial" w:hAnsi="Arial"/>
          <w:iCs/>
        </w:rPr>
        <w:t xml:space="preserve">, section </w:t>
      </w:r>
      <w:r w:rsidR="00FA4648">
        <w:rPr>
          <w:rFonts w:ascii="Arial" w:hAnsi="Arial"/>
          <w:iCs/>
        </w:rPr>
        <w:t>D</w:t>
      </w:r>
      <w:r>
        <w:rPr>
          <w:rFonts w:ascii="Arial" w:hAnsi="Arial"/>
          <w:iCs/>
        </w:rPr>
        <w:t>.</w:t>
      </w:r>
    </w:p>
    <w:p w14:paraId="483D85B9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7B3FD73B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5B30E825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7E46BB10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7A835D07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1C94DE70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16264322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2223FBF5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54EA3E06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395A61BE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5B648FA3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3BE74358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320F6CB9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4CAC250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18D2704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F1EA7E2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61B645D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3E626C4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F6A0505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14F6628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E0F0877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1C48157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AA2C4B7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1617FB6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46D6426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23A7E963" w14:textId="76533D02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E679C">
              <w:rPr>
                <w:rFonts w:cs="Arial"/>
                <w:bCs/>
                <w:noProof/>
              </w:rPr>
              <w:t>vendredi 11 juin 2021</w:t>
            </w:r>
            <w:r>
              <w:rPr>
                <w:rFonts w:cs="Arial"/>
                <w:bCs/>
              </w:rPr>
              <w:fldChar w:fldCharType="end"/>
            </w:r>
          </w:p>
          <w:p w14:paraId="7BB13DDF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599F9C15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5B33A612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6776F593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59B7FDF7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0296C659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6D440119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64EB01D6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26B252EC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5AE99C43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59859FC6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764F4A7D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4F1CA41C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0E3825D4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18D0A3FC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3D069241"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172FBDE9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1D955270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04884E69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7C34BCB3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1B0FE0CD" w14:textId="77777777" w:rsidR="0015688F" w:rsidRDefault="0015688F" w:rsidP="0015688F">
      <w:pPr>
        <w:jc w:val="left"/>
        <w:rPr>
          <w:rFonts w:cs="Arial"/>
          <w:bCs/>
        </w:rPr>
      </w:pPr>
    </w:p>
    <w:p w14:paraId="4B2FE772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07CEEB7E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282CE38B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5D2209C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7DDD5581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2F2623A2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6531DBBC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44C7ABFD" w14:textId="4D2D9117" w:rsidR="0015688F" w:rsidRDefault="00FA464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SPADE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FREDDY</w:t>
      </w:r>
    </w:p>
    <w:p w14:paraId="3B1DE9F1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05A4A503" w14:textId="22CA2969" w:rsidR="0015688F" w:rsidRDefault="00FA464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Chemin du </w:t>
      </w:r>
      <w:proofErr w:type="spellStart"/>
      <w:r>
        <w:rPr>
          <w:rFonts w:ascii="Arial" w:hAnsi="Arial"/>
          <w:bCs/>
        </w:rPr>
        <w:t>Falca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PAPOUL</w:t>
      </w:r>
    </w:p>
    <w:p w14:paraId="185B0B21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77C6BCD0" w14:textId="4881D78E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FA4648">
        <w:rPr>
          <w:rFonts w:ascii="Arial" w:hAnsi="Arial"/>
          <w:iCs/>
        </w:rPr>
        <w:t>1504</w:t>
      </w:r>
      <w:r>
        <w:rPr>
          <w:rFonts w:ascii="Arial" w:hAnsi="Arial"/>
          <w:iCs/>
        </w:rPr>
        <w:t xml:space="preserve">, section </w:t>
      </w:r>
      <w:r w:rsidR="00FA4648">
        <w:rPr>
          <w:rFonts w:ascii="Arial" w:hAnsi="Arial"/>
          <w:iCs/>
        </w:rPr>
        <w:t>D</w:t>
      </w:r>
      <w:r>
        <w:rPr>
          <w:rFonts w:ascii="Arial" w:hAnsi="Arial"/>
          <w:iCs/>
        </w:rPr>
        <w:t>.</w:t>
      </w:r>
    </w:p>
    <w:p w14:paraId="1E4670E0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0F64F7DA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2F851BB2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208449AB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0E0ADBF9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51A5916F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57C92F15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1ECDEC35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5C2017B6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563A8E36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1F6E9971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71014623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58EC8E7F" w14:textId="75E628ED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E679C">
              <w:rPr>
                <w:rFonts w:cs="Arial"/>
                <w:bCs/>
                <w:noProof/>
              </w:rPr>
              <w:t>vendredi 11 juin 2021</w:t>
            </w:r>
            <w:r>
              <w:rPr>
                <w:rFonts w:cs="Arial"/>
                <w:bCs/>
              </w:rPr>
              <w:fldChar w:fldCharType="end"/>
            </w:r>
          </w:p>
          <w:p w14:paraId="062379A1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9FDC0A6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6D46BC2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0E36C7F2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66A159EA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57035F64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376F630F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47380739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4B79E834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5CEB7482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FE19576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C2FC1D6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F2BECC8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3279DC9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1DCD581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FF77329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309A657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43F2528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6581494B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4BA375" w14:textId="77777777" w:rsidR="00E22A93" w:rsidRDefault="00E22A93">
      <w:r>
        <w:separator/>
      </w:r>
    </w:p>
  </w:endnote>
  <w:endnote w:type="continuationSeparator" w:id="0">
    <w:p w14:paraId="338349F8" w14:textId="77777777" w:rsidR="00E22A93" w:rsidRDefault="00E22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D10F9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32E11C17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1A630B" w14:textId="77777777" w:rsidR="00E22A93" w:rsidRDefault="00E22A93">
      <w:r>
        <w:separator/>
      </w:r>
    </w:p>
  </w:footnote>
  <w:footnote w:type="continuationSeparator" w:id="0">
    <w:p w14:paraId="2E9FD647" w14:textId="77777777" w:rsidR="00E22A93" w:rsidRDefault="00E22A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DAE31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110059B5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2A93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22A93"/>
    <w:rsid w:val="00E54CBD"/>
    <w:rsid w:val="00F33565"/>
    <w:rsid w:val="00FA4648"/>
    <w:rsid w:val="00FE6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0B1A0"/>
  <w15:chartTrackingRefBased/>
  <w15:docId w15:val="{65424D1B-0406-4EB7-B626-CA349F960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799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2021-06-11T06:41:00Z</cp:lastPrinted>
  <dcterms:created xsi:type="dcterms:W3CDTF">2021-06-11T06:40:00Z</dcterms:created>
  <dcterms:modified xsi:type="dcterms:W3CDTF">2021-06-11T06:43:00Z</dcterms:modified>
</cp:coreProperties>
</file>