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387C2538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392D102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A216B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2691E0E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D2798">
              <w:rPr>
                <w:rFonts w:ascii="Arial" w:hAnsi="Arial"/>
                <w:noProof/>
              </w:rPr>
              <w:t>jeudi 27 mai 2021</w:t>
            </w:r>
            <w:r>
              <w:rPr>
                <w:rFonts w:ascii="Arial" w:hAnsi="Arial"/>
              </w:rPr>
              <w:fldChar w:fldCharType="end"/>
            </w:r>
          </w:p>
          <w:p w14:paraId="55B2E13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A77DF6A" w14:textId="70C3AA15" w:rsidR="0015688F" w:rsidRDefault="00011F1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Société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ARTERRIS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14:paraId="73C2C1D1" w14:textId="1D0594A7" w:rsidR="0015688F" w:rsidRDefault="00011F1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LOUDES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19266BD" w14:textId="2D058CE8" w:rsidR="0015688F" w:rsidRDefault="00011F1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11451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 CEDEX</w:t>
            </w:r>
          </w:p>
        </w:tc>
      </w:tr>
    </w:tbl>
    <w:p w14:paraId="0DACB6E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35F1826D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0D256685" w14:textId="29C54548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11F14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r w:rsidR="00011F14">
        <w:rPr>
          <w:rFonts w:ascii="Arial" w:hAnsi="Arial"/>
          <w:bCs/>
        </w:rPr>
        <w:t>ARTERRIS</w:t>
      </w:r>
      <w:r>
        <w:rPr>
          <w:rFonts w:ascii="Arial" w:hAnsi="Arial"/>
          <w:bCs/>
        </w:rPr>
        <w:t xml:space="preserve"> </w:t>
      </w:r>
    </w:p>
    <w:p w14:paraId="6EDAA467" w14:textId="77777777" w:rsidR="0015688F" w:rsidRDefault="0015688F" w:rsidP="0015688F">
      <w:pPr>
        <w:pStyle w:val="Commentaire"/>
        <w:rPr>
          <w:rFonts w:ascii="Arial" w:hAnsi="Arial"/>
        </w:rPr>
      </w:pPr>
    </w:p>
    <w:p w14:paraId="54E1E413" w14:textId="5D3D29EC" w:rsidR="0015688F" w:rsidRDefault="00011F1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Société</w:t>
      </w:r>
      <w:r w:rsidR="0015688F">
        <w:rPr>
          <w:rFonts w:ascii="Arial" w:hAnsi="Arial"/>
        </w:rPr>
        <w:t>,</w:t>
      </w:r>
    </w:p>
    <w:p w14:paraId="78F79307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4CD0637C" w14:textId="272432FB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11F14">
        <w:rPr>
          <w:rFonts w:ascii="Arial" w:hAnsi="Arial"/>
          <w:bCs/>
        </w:rPr>
        <w:t>Société</w:t>
      </w:r>
      <w:r>
        <w:rPr>
          <w:rFonts w:ascii="Arial" w:hAnsi="Arial"/>
          <w:bCs/>
        </w:rPr>
        <w:t xml:space="preserve"> </w:t>
      </w:r>
      <w:proofErr w:type="gramStart"/>
      <w:r w:rsidR="00011F14">
        <w:rPr>
          <w:rFonts w:ascii="Arial" w:hAnsi="Arial"/>
          <w:bCs/>
        </w:rPr>
        <w:t>ARTERRIS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>sur</w:t>
      </w:r>
      <w:proofErr w:type="gramEnd"/>
      <w:r>
        <w:rPr>
          <w:rFonts w:ascii="Arial" w:hAnsi="Arial"/>
        </w:rPr>
        <w:t xml:space="preserve"> la commune de </w:t>
      </w:r>
      <w:r w:rsidR="00011F14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11F14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011F14">
        <w:rPr>
          <w:rFonts w:ascii="Arial" w:hAnsi="Arial"/>
          <w:iCs/>
        </w:rPr>
        <w:t>BC 01</w:t>
      </w:r>
      <w:r>
        <w:rPr>
          <w:rFonts w:ascii="Arial" w:hAnsi="Arial"/>
          <w:iCs/>
        </w:rPr>
        <w:t>.</w:t>
      </w:r>
    </w:p>
    <w:p w14:paraId="7185744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27CA6E4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1BF68E4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5CBC77B4" w14:textId="38F29C6D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11F14">
        <w:rPr>
          <w:rFonts w:ascii="Arial" w:hAnsi="Arial"/>
          <w:bCs/>
        </w:rPr>
        <w:t>Société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5492CA7" w14:textId="77777777" w:rsidR="0015688F" w:rsidRDefault="0015688F" w:rsidP="0015688F">
      <w:pPr>
        <w:ind w:left="5670"/>
        <w:rPr>
          <w:rFonts w:cs="Arial"/>
          <w:bCs/>
        </w:rPr>
      </w:pPr>
    </w:p>
    <w:p w14:paraId="2342CA9A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546337CE" w14:textId="77777777" w:rsidR="00780188" w:rsidRDefault="00780188" w:rsidP="009641BF">
      <w:pPr>
        <w:pStyle w:val="Retraitcorpsdetexte"/>
        <w:ind w:firstLine="702"/>
        <w:jc w:val="both"/>
      </w:pPr>
    </w:p>
    <w:p w14:paraId="7D60CD12" w14:textId="77777777" w:rsidR="00780188" w:rsidRDefault="00780188" w:rsidP="009641BF">
      <w:pPr>
        <w:pStyle w:val="Retraitcorpsdetexte"/>
        <w:ind w:firstLine="702"/>
        <w:jc w:val="both"/>
      </w:pPr>
    </w:p>
    <w:p w14:paraId="05A839AF" w14:textId="77777777" w:rsidR="00780188" w:rsidRDefault="00780188" w:rsidP="009641BF">
      <w:pPr>
        <w:pStyle w:val="Retraitcorpsdetexte"/>
        <w:ind w:firstLine="702"/>
        <w:jc w:val="both"/>
      </w:pPr>
    </w:p>
    <w:p w14:paraId="21B991B8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6717FA96" w14:textId="77777777" w:rsidR="00224910" w:rsidRDefault="00224910" w:rsidP="00AE2A88">
      <w:pPr>
        <w:ind w:left="5670"/>
      </w:pPr>
    </w:p>
    <w:p w14:paraId="1DF535EB" w14:textId="77777777" w:rsidR="00243875" w:rsidRDefault="00243875" w:rsidP="0015688F"/>
    <w:p w14:paraId="632241A6" w14:textId="77777777" w:rsidR="00243875" w:rsidRDefault="00243875" w:rsidP="0015688F"/>
    <w:p w14:paraId="343D6FDF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33F98D70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5291A710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7B3C9D9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F2C4002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7533A3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EEDF6A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A1D0D6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07974DD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8C303FA" w14:textId="77777777" w:rsidR="0015688F" w:rsidRDefault="0015688F" w:rsidP="0015688F">
      <w:pPr>
        <w:jc w:val="left"/>
        <w:rPr>
          <w:rFonts w:cs="Arial"/>
          <w:bCs/>
        </w:rPr>
      </w:pPr>
    </w:p>
    <w:p w14:paraId="2C7C6EA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CACE40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FB52D6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49B6CC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9A82BF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3AC56C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589461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E53A71F" w14:textId="352BFE1C" w:rsidR="0015688F" w:rsidRDefault="00011F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Société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ARTERRIS</w:t>
      </w:r>
      <w:r w:rsidR="0015688F">
        <w:rPr>
          <w:rFonts w:ascii="Arial" w:hAnsi="Arial"/>
          <w:bCs/>
        </w:rPr>
        <w:t xml:space="preserve"> </w:t>
      </w:r>
    </w:p>
    <w:p w14:paraId="3A3F08E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F459269" w14:textId="4FADD939" w:rsidR="0015688F" w:rsidRDefault="00011F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4B0E8FB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8AC9449" w14:textId="243263E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11F14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011F14">
        <w:rPr>
          <w:rFonts w:ascii="Arial" w:hAnsi="Arial"/>
          <w:iCs/>
        </w:rPr>
        <w:t>BC 01</w:t>
      </w:r>
      <w:r>
        <w:rPr>
          <w:rFonts w:ascii="Arial" w:hAnsi="Arial"/>
          <w:iCs/>
        </w:rPr>
        <w:t>.</w:t>
      </w:r>
    </w:p>
    <w:p w14:paraId="5FC17375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B773F8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8CCC05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1FC6A9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B92865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F387CC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51737D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54FC9BD6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6C69F6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CDF14E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531C8D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1F3DC8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35F952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4E929B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FF3498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3594C7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3D6309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B12EAC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FC5603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208A68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0E9316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D1A1F2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E290A7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783F44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C3E979D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84B43B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D2798">
              <w:rPr>
                <w:rFonts w:cs="Arial"/>
                <w:bCs/>
                <w:noProof/>
              </w:rPr>
              <w:t>jeudi 27 mai 2021</w:t>
            </w:r>
            <w:r>
              <w:rPr>
                <w:rFonts w:cs="Arial"/>
                <w:bCs/>
              </w:rPr>
              <w:fldChar w:fldCharType="end"/>
            </w:r>
          </w:p>
          <w:p w14:paraId="2A72A478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B1C5E46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A594C44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ECFA652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6F2C548E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12B4B15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90423D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EE06CC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2BB42C0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658099B5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9F343A5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4770828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119590EB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03C4B9E2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31E54AE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6FA0721A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44768CD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3057AD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446F53B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413AB1D3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D1BB87E" w14:textId="77777777" w:rsidR="0015688F" w:rsidRDefault="0015688F" w:rsidP="0015688F">
      <w:pPr>
        <w:jc w:val="left"/>
        <w:rPr>
          <w:rFonts w:cs="Arial"/>
          <w:bCs/>
        </w:rPr>
      </w:pPr>
    </w:p>
    <w:p w14:paraId="1B8185C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2F4F7A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ACCD66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F48D02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766599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C888FA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DFC260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D4AC583" w14:textId="5E0FF7A5" w:rsidR="0015688F" w:rsidRDefault="00011F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Société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ARTERRIS</w:t>
      </w:r>
      <w:r w:rsidR="0015688F">
        <w:rPr>
          <w:rFonts w:ascii="Arial" w:hAnsi="Arial"/>
          <w:bCs/>
        </w:rPr>
        <w:t xml:space="preserve"> </w:t>
      </w:r>
    </w:p>
    <w:p w14:paraId="488801A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4B3BC42" w14:textId="062AFC3B" w:rsidR="0015688F" w:rsidRDefault="00011F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1E49F4FD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6484C8E" w14:textId="3B407B0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11F14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011F14">
        <w:rPr>
          <w:rFonts w:ascii="Arial" w:hAnsi="Arial"/>
          <w:iCs/>
        </w:rPr>
        <w:t>BC 01</w:t>
      </w:r>
      <w:r>
        <w:rPr>
          <w:rFonts w:ascii="Arial" w:hAnsi="Arial"/>
          <w:iCs/>
        </w:rPr>
        <w:t>.</w:t>
      </w:r>
    </w:p>
    <w:p w14:paraId="6EAD915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3AE9C51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CAF88E6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5239F3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2A0F68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41D525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3EC6BC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E766E61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FF0B16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FD18D2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5213D3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735CF8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6674D8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D2798">
              <w:rPr>
                <w:rFonts w:cs="Arial"/>
                <w:bCs/>
                <w:noProof/>
              </w:rPr>
              <w:t>jeudi 27 mai 2021</w:t>
            </w:r>
            <w:r>
              <w:rPr>
                <w:rFonts w:cs="Arial"/>
                <w:bCs/>
              </w:rPr>
              <w:fldChar w:fldCharType="end"/>
            </w:r>
          </w:p>
          <w:p w14:paraId="6415111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73CDD1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4FBB23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6F104E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7551337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55CEF8E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02F7A2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86EFC6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4D585B0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07556F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096A98F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EF3ACA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532DED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B9AC1D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B0B495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B0A0E0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BC7E16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E1E15B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4334C2C9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FC478" w14:textId="77777777" w:rsidR="007D2798" w:rsidRDefault="007D2798">
      <w:r>
        <w:separator/>
      </w:r>
    </w:p>
  </w:endnote>
  <w:endnote w:type="continuationSeparator" w:id="0">
    <w:p w14:paraId="0E6D8748" w14:textId="77777777" w:rsidR="007D2798" w:rsidRDefault="007D2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CF940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162BEFB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8D4E3" w14:textId="77777777" w:rsidR="007D2798" w:rsidRDefault="007D2798">
      <w:r>
        <w:separator/>
      </w:r>
    </w:p>
  </w:footnote>
  <w:footnote w:type="continuationSeparator" w:id="0">
    <w:p w14:paraId="7AF0D0C5" w14:textId="77777777" w:rsidR="007D2798" w:rsidRDefault="007D2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50E8C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57BBECDF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798"/>
    <w:rsid w:val="00011F14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D279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0E41DD"/>
  <w15:chartTrackingRefBased/>
  <w15:docId w15:val="{2D43F0F9-8793-4795-A57C-8B5BC4084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792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2021-05-27T08:08:00Z</dcterms:created>
  <dcterms:modified xsi:type="dcterms:W3CDTF">2021-05-27T08:08:00Z</dcterms:modified>
</cp:coreProperties>
</file>