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14:paraId="1420D9D7" w14:textId="77777777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14:paraId="6282345B" w14:textId="77777777"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3C1A005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14:paraId="3A31C506" w14:textId="77777777" w:rsidR="00840B2E" w:rsidRDefault="00840B2E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6205D606" w14:textId="77777777" w:rsidR="00840B2E" w:rsidRDefault="00840B2E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6C38B3CB" w14:textId="77777777" w:rsidR="00840B2E" w:rsidRDefault="00840B2E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381F7833" w14:textId="421E4C48"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840B2E">
              <w:rPr>
                <w:rFonts w:ascii="Arial" w:hAnsi="Arial"/>
                <w:noProof/>
              </w:rPr>
              <w:t>mercredi 19 mai 2021</w:t>
            </w:r>
            <w:r>
              <w:rPr>
                <w:rFonts w:ascii="Arial" w:hAnsi="Arial"/>
              </w:rPr>
              <w:fldChar w:fldCharType="end"/>
            </w:r>
          </w:p>
          <w:p w14:paraId="2A532102" w14:textId="77777777"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14:paraId="52261375" w14:textId="2201795F" w:rsidR="0015688F" w:rsidRDefault="00ED225B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THOMAS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KEVIN</w:t>
            </w:r>
          </w:p>
          <w:p w14:paraId="19C53F28" w14:textId="1BED35DE" w:rsidR="0015688F" w:rsidRDefault="00ED225B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45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GRAND RUE - VILLA F</w:t>
            </w:r>
            <w:r w:rsidR="0015688F">
              <w:rPr>
                <w:rFonts w:ascii="Arial" w:hAnsi="Arial"/>
              </w:rPr>
              <w:t xml:space="preserve"> </w:t>
            </w:r>
          </w:p>
          <w:p w14:paraId="3F14983B" w14:textId="17138ECC" w:rsidR="0015688F" w:rsidRDefault="00ED225B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LABASTIDE D'ANJOU</w:t>
            </w:r>
          </w:p>
        </w:tc>
      </w:tr>
    </w:tbl>
    <w:p w14:paraId="49B911BC" w14:textId="77777777" w:rsidR="00840B2E" w:rsidRDefault="00840B2E" w:rsidP="0015688F">
      <w:pPr>
        <w:pStyle w:val="Commentaire"/>
        <w:rPr>
          <w:rFonts w:ascii="Arial" w:hAnsi="Arial"/>
          <w:i/>
          <w:u w:val="single"/>
        </w:rPr>
      </w:pPr>
    </w:p>
    <w:p w14:paraId="4578D7B4" w14:textId="77777777" w:rsidR="00840B2E" w:rsidRDefault="00840B2E" w:rsidP="0015688F">
      <w:pPr>
        <w:pStyle w:val="Commentaire"/>
        <w:rPr>
          <w:rFonts w:ascii="Arial" w:hAnsi="Arial"/>
          <w:i/>
          <w:u w:val="single"/>
        </w:rPr>
      </w:pPr>
    </w:p>
    <w:p w14:paraId="0B9554F7" w14:textId="77777777" w:rsidR="00840B2E" w:rsidRDefault="00840B2E" w:rsidP="0015688F">
      <w:pPr>
        <w:pStyle w:val="Commentaire"/>
        <w:rPr>
          <w:rFonts w:ascii="Arial" w:hAnsi="Arial"/>
          <w:i/>
          <w:u w:val="single"/>
        </w:rPr>
      </w:pPr>
    </w:p>
    <w:p w14:paraId="4B51CEBE" w14:textId="47F7E191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14:paraId="1C752D5C" w14:textId="77777777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14:paraId="5659F032" w14:textId="523609AA"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ED225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D225B">
        <w:rPr>
          <w:rFonts w:ascii="Arial" w:hAnsi="Arial"/>
          <w:bCs/>
        </w:rPr>
        <w:t>THOMAS</w:t>
      </w:r>
      <w:r>
        <w:rPr>
          <w:rFonts w:ascii="Arial" w:hAnsi="Arial"/>
          <w:bCs/>
        </w:rPr>
        <w:t xml:space="preserve"> </w:t>
      </w:r>
      <w:r w:rsidR="00ED225B">
        <w:rPr>
          <w:rFonts w:ascii="Arial" w:hAnsi="Arial"/>
          <w:bCs/>
        </w:rPr>
        <w:t>KEVIN</w:t>
      </w:r>
    </w:p>
    <w:p w14:paraId="53609CD5" w14:textId="77777777" w:rsidR="0015688F" w:rsidRDefault="0015688F" w:rsidP="0015688F">
      <w:pPr>
        <w:pStyle w:val="Commentaire"/>
        <w:rPr>
          <w:rFonts w:ascii="Arial" w:hAnsi="Arial"/>
        </w:rPr>
      </w:pPr>
    </w:p>
    <w:p w14:paraId="3C6D7C15" w14:textId="525CA145" w:rsidR="0015688F" w:rsidRDefault="00ED225B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14:paraId="4F3E1043" w14:textId="77777777" w:rsidR="0015688F" w:rsidRDefault="0015688F" w:rsidP="0015688F">
      <w:pPr>
        <w:pStyle w:val="Commentaire"/>
        <w:ind w:firstLine="709"/>
        <w:rPr>
          <w:rFonts w:ascii="Arial" w:hAnsi="Arial"/>
        </w:rPr>
      </w:pPr>
    </w:p>
    <w:p w14:paraId="1B02C3FE" w14:textId="7FB96018"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ED225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D225B">
        <w:rPr>
          <w:rFonts w:ascii="Arial" w:hAnsi="Arial"/>
          <w:bCs/>
        </w:rPr>
        <w:t>THOMAS</w:t>
      </w:r>
      <w:r>
        <w:rPr>
          <w:rFonts w:ascii="Arial" w:hAnsi="Arial"/>
          <w:bCs/>
        </w:rPr>
        <w:t xml:space="preserve"> </w:t>
      </w:r>
      <w:r w:rsidR="00ED225B">
        <w:rPr>
          <w:rFonts w:ascii="Arial" w:hAnsi="Arial"/>
          <w:bCs/>
        </w:rPr>
        <w:t>KEVIN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ED225B">
        <w:rPr>
          <w:rFonts w:ascii="Arial" w:hAnsi="Arial"/>
        </w:rPr>
        <w:t>LABASTIDE D'ANJOU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ED225B">
        <w:rPr>
          <w:rFonts w:ascii="Arial" w:hAnsi="Arial"/>
          <w:iCs/>
        </w:rPr>
        <w:t>139</w:t>
      </w:r>
      <w:r>
        <w:rPr>
          <w:rFonts w:ascii="Arial" w:hAnsi="Arial"/>
          <w:iCs/>
        </w:rPr>
        <w:t xml:space="preserve">, section </w:t>
      </w:r>
      <w:r w:rsidR="00ED225B">
        <w:rPr>
          <w:rFonts w:ascii="Arial" w:hAnsi="Arial"/>
          <w:iCs/>
        </w:rPr>
        <w:t>ZD</w:t>
      </w:r>
      <w:r>
        <w:rPr>
          <w:rFonts w:ascii="Arial" w:hAnsi="Arial"/>
          <w:iCs/>
        </w:rPr>
        <w:t>.</w:t>
      </w:r>
    </w:p>
    <w:p w14:paraId="54259F18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14:paraId="425541EC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14:paraId="5BCECB48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 xml:space="preserve">planifier un </w:t>
      </w:r>
      <w:proofErr w:type="gramStart"/>
      <w:r>
        <w:rPr>
          <w:rFonts w:ascii="Arial" w:hAnsi="Arial"/>
          <w:b/>
          <w:bCs/>
        </w:rPr>
        <w:t>rendez</w:t>
      </w:r>
      <w:proofErr w:type="gramEnd"/>
      <w:r>
        <w:rPr>
          <w:rFonts w:ascii="Arial" w:hAnsi="Arial"/>
          <w:b/>
          <w:bCs/>
        </w:rPr>
        <w:t xml:space="preserve"> vous</w:t>
      </w:r>
      <w:r>
        <w:rPr>
          <w:rFonts w:ascii="Arial" w:hAnsi="Arial"/>
        </w:rPr>
        <w:t xml:space="preserve"> pour vérifier la conformité des travaux réalisés.</w:t>
      </w:r>
    </w:p>
    <w:p w14:paraId="27596D1D" w14:textId="2A425259"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ED225B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14:paraId="2CBBB0DA" w14:textId="77777777" w:rsidR="0015688F" w:rsidRDefault="0015688F" w:rsidP="0015688F">
      <w:pPr>
        <w:ind w:left="5670"/>
        <w:rPr>
          <w:rFonts w:cs="Arial"/>
          <w:bCs/>
        </w:rPr>
      </w:pPr>
    </w:p>
    <w:p w14:paraId="377C6154" w14:textId="77777777"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14:paraId="39AEADF4" w14:textId="77777777" w:rsidR="00780188" w:rsidRDefault="00780188" w:rsidP="009641BF">
      <w:pPr>
        <w:pStyle w:val="Retraitcorpsdetexte"/>
        <w:ind w:firstLine="702"/>
        <w:jc w:val="both"/>
      </w:pPr>
    </w:p>
    <w:p w14:paraId="7D544CB1" w14:textId="77777777" w:rsidR="00780188" w:rsidRDefault="00780188" w:rsidP="009641BF">
      <w:pPr>
        <w:pStyle w:val="Retraitcorpsdetexte"/>
        <w:ind w:firstLine="702"/>
        <w:jc w:val="both"/>
      </w:pPr>
    </w:p>
    <w:p w14:paraId="260F2773" w14:textId="77777777" w:rsidR="00780188" w:rsidRDefault="00780188" w:rsidP="009641BF">
      <w:pPr>
        <w:pStyle w:val="Retraitcorpsdetexte"/>
        <w:ind w:firstLine="702"/>
        <w:jc w:val="both"/>
      </w:pPr>
    </w:p>
    <w:p w14:paraId="2E693813" w14:textId="77777777"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14:paraId="15990DD1" w14:textId="77777777" w:rsidR="00224910" w:rsidRDefault="00224910" w:rsidP="00AE2A88">
      <w:pPr>
        <w:ind w:left="5670"/>
      </w:pPr>
    </w:p>
    <w:p w14:paraId="2BB3C765" w14:textId="77777777" w:rsidR="00243875" w:rsidRDefault="00243875" w:rsidP="0015688F"/>
    <w:p w14:paraId="2AF53793" w14:textId="77777777" w:rsidR="00243875" w:rsidRDefault="00243875" w:rsidP="0015688F"/>
    <w:p w14:paraId="1C61B9A1" w14:textId="77777777"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14:paraId="6C1B03F1" w14:textId="77777777"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14:paraId="7E452562" w14:textId="77777777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14:paraId="63732611" w14:textId="77777777"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4C8B359C"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14:paraId="53883B35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2C5442B6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37900D85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14:paraId="2C637325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3DB823BA" w14:textId="77777777" w:rsidR="0015688F" w:rsidRDefault="0015688F" w:rsidP="0015688F">
      <w:pPr>
        <w:jc w:val="left"/>
        <w:rPr>
          <w:rFonts w:cs="Arial"/>
          <w:bCs/>
        </w:rPr>
      </w:pPr>
    </w:p>
    <w:p w14:paraId="5C3F6B9D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08104619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735DDB4F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72B368AC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67C37BCD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51716846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06BA287D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2EAFFBD5" w14:textId="6A02EF60" w:rsidR="0015688F" w:rsidRDefault="00ED225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THOMAS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KEVIN</w:t>
      </w:r>
    </w:p>
    <w:p w14:paraId="305CEB9A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77C748E3" w14:textId="24CFDD82" w:rsidR="0015688F" w:rsidRDefault="00ED225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5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BORDENEUVE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LABASTIDE D'ANJOU</w:t>
      </w:r>
    </w:p>
    <w:p w14:paraId="3344136B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55A9B986" w14:textId="4E16AAD6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ED225B">
        <w:rPr>
          <w:rFonts w:ascii="Arial" w:hAnsi="Arial"/>
          <w:iCs/>
        </w:rPr>
        <w:t>139</w:t>
      </w:r>
      <w:r>
        <w:rPr>
          <w:rFonts w:ascii="Arial" w:hAnsi="Arial"/>
          <w:iCs/>
        </w:rPr>
        <w:t xml:space="preserve">, section </w:t>
      </w:r>
      <w:r w:rsidR="00ED225B">
        <w:rPr>
          <w:rFonts w:ascii="Arial" w:hAnsi="Arial"/>
          <w:iCs/>
        </w:rPr>
        <w:t>ZD</w:t>
      </w:r>
      <w:r>
        <w:rPr>
          <w:rFonts w:ascii="Arial" w:hAnsi="Arial"/>
          <w:iCs/>
        </w:rPr>
        <w:t>.</w:t>
      </w:r>
    </w:p>
    <w:p w14:paraId="6B3F38B9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736FF263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28B2B06F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6A275E86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03623079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68EA33BF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7BD02383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14:paraId="62DCE490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7AEF65D4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4D225EFD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3AA2FC2F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19B15C9C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14:paraId="443A95BA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168EDE3C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01F0593A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7C9BA6BC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7A5881FE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307FDC3E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343110D0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595ED0AE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25788A3D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1C5C16A3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13DD21D7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2567F88B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20B6B242" w14:textId="77777777"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1BE14593" w14:textId="6522E1BC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40B2E">
              <w:rPr>
                <w:rFonts w:cs="Arial"/>
                <w:bCs/>
                <w:noProof/>
              </w:rPr>
              <w:t>mercredi 19 mai 2021</w:t>
            </w:r>
            <w:r>
              <w:rPr>
                <w:rFonts w:cs="Arial"/>
                <w:bCs/>
              </w:rPr>
              <w:fldChar w:fldCharType="end"/>
            </w:r>
          </w:p>
          <w:p w14:paraId="2C36E9B3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51B054F0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74B75E04" w14:textId="77777777"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14:paraId="399EAFB2" w14:textId="77777777" w:rsidR="009641BF" w:rsidRDefault="009641BF" w:rsidP="00E54CBD">
            <w:pPr>
              <w:rPr>
                <w:rFonts w:cs="Arial"/>
                <w:bCs/>
              </w:rPr>
            </w:pPr>
          </w:p>
          <w:p w14:paraId="17C71D67" w14:textId="77777777"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14:paraId="4CBFB4CF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71885279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15D0CDAB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066EC735" w14:textId="77777777"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14:paraId="4F7E540A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4F395DE0" w14:textId="77777777"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66D333FD" w14:textId="77777777"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14:paraId="3C6AE963" w14:textId="77777777"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14:paraId="53F5519F" w14:textId="77777777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14:paraId="6C884810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 w14:anchorId="13948A20"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14:paraId="43418A7E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446AE734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54349127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14:paraId="7FB16825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0549161C" w14:textId="77777777" w:rsidR="0015688F" w:rsidRDefault="0015688F" w:rsidP="0015688F">
      <w:pPr>
        <w:jc w:val="left"/>
        <w:rPr>
          <w:rFonts w:cs="Arial"/>
          <w:bCs/>
        </w:rPr>
      </w:pPr>
    </w:p>
    <w:p w14:paraId="5FE1DF60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77435058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6C6E4471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5D448248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2846FF44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46BB97E3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25BEC48C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2286E39C" w14:textId="4B401703" w:rsidR="0015688F" w:rsidRDefault="00ED225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THOMAS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KEVIN</w:t>
      </w:r>
    </w:p>
    <w:p w14:paraId="2BD6ACB8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65ACC889" w14:textId="02274F83" w:rsidR="0015688F" w:rsidRDefault="00ED225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5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BORDENEUVE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LABASTIDE D'ANJOU</w:t>
      </w:r>
    </w:p>
    <w:p w14:paraId="30962ABA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0BF1FE2F" w14:textId="05675424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ED225B">
        <w:rPr>
          <w:rFonts w:ascii="Arial" w:hAnsi="Arial"/>
          <w:iCs/>
        </w:rPr>
        <w:t>139</w:t>
      </w:r>
      <w:r>
        <w:rPr>
          <w:rFonts w:ascii="Arial" w:hAnsi="Arial"/>
          <w:iCs/>
        </w:rPr>
        <w:t xml:space="preserve">, section </w:t>
      </w:r>
      <w:r w:rsidR="00ED225B">
        <w:rPr>
          <w:rFonts w:ascii="Arial" w:hAnsi="Arial"/>
          <w:iCs/>
        </w:rPr>
        <w:t>ZD</w:t>
      </w:r>
      <w:r>
        <w:rPr>
          <w:rFonts w:ascii="Arial" w:hAnsi="Arial"/>
          <w:iCs/>
        </w:rPr>
        <w:t>.</w:t>
      </w:r>
    </w:p>
    <w:p w14:paraId="5DB11808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6DF3C544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3BE3C427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2BE8EF26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222B5C9F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748D151A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636F8260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14:paraId="6ED8877B" w14:textId="77777777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14:paraId="47E9877F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64FFFF2E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4BED8511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7216B297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855" w:type="dxa"/>
          </w:tcPr>
          <w:p w14:paraId="6BCE4DC1" w14:textId="4A1DF56D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40B2E">
              <w:rPr>
                <w:rFonts w:cs="Arial"/>
                <w:bCs/>
                <w:noProof/>
              </w:rPr>
              <w:t>mercredi 19 mai 2021</w:t>
            </w:r>
            <w:r>
              <w:rPr>
                <w:rFonts w:cs="Arial"/>
                <w:bCs/>
              </w:rPr>
              <w:fldChar w:fldCharType="end"/>
            </w:r>
          </w:p>
          <w:p w14:paraId="6489CB8A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155252AA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1239FBF5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5583A252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35F70619" w14:textId="77777777"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14:paraId="60B1AC8B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1B354AEE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66885EA8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18A436D7" w14:textId="77777777"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14:paraId="03D26E6D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3AE2FF13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31604D93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568CD9CA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748C0EF8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3C273236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46BE0DAB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041F40FA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3E0C60DB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14:paraId="7BEC8793" w14:textId="77777777"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8AE629" w14:textId="77777777" w:rsidR="00770074" w:rsidRDefault="00770074">
      <w:r>
        <w:separator/>
      </w:r>
    </w:p>
  </w:endnote>
  <w:endnote w:type="continuationSeparator" w:id="0">
    <w:p w14:paraId="62F10463" w14:textId="77777777" w:rsidR="00770074" w:rsidRDefault="007700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1B53F1" w14:textId="77777777"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14:paraId="65702E0C" w14:textId="77777777"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F8E66A" w14:textId="77777777" w:rsidR="00770074" w:rsidRDefault="00770074">
      <w:r>
        <w:separator/>
      </w:r>
    </w:p>
  </w:footnote>
  <w:footnote w:type="continuationSeparator" w:id="0">
    <w:p w14:paraId="60A2E699" w14:textId="77777777" w:rsidR="00770074" w:rsidRDefault="007700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AC18C4" w14:textId="77777777"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14:paraId="613EE726" w14:textId="77777777"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0074"/>
    <w:rsid w:val="000325F5"/>
    <w:rsid w:val="00110A76"/>
    <w:rsid w:val="0015688F"/>
    <w:rsid w:val="00224910"/>
    <w:rsid w:val="00243875"/>
    <w:rsid w:val="00280E8D"/>
    <w:rsid w:val="00330661"/>
    <w:rsid w:val="00336732"/>
    <w:rsid w:val="00361FA1"/>
    <w:rsid w:val="005A0FA8"/>
    <w:rsid w:val="00770074"/>
    <w:rsid w:val="00780188"/>
    <w:rsid w:val="00840B2E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  <w:rsid w:val="00ED225B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4E72E75"/>
  <w15:chartTrackingRefBased/>
  <w15:docId w15:val="{8F468D0F-D5A6-4991-A01B-279B4100E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032E0-1177-4005-BDEB-DB4C96028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3</TotalTime>
  <Pages>3</Pages>
  <Words>804</Words>
  <Characters>4424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2021-05-19T15:20:00Z</cp:lastPrinted>
  <dcterms:created xsi:type="dcterms:W3CDTF">2021-05-19T15:20:00Z</dcterms:created>
  <dcterms:modified xsi:type="dcterms:W3CDTF">2021-05-19T15:23:00Z</dcterms:modified>
</cp:coreProperties>
</file>