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294193C6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7F3D24B2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0E1B09C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4894DC72" w14:textId="77777777" w:rsidR="00EB1385" w:rsidRDefault="00EB138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6CC30989" w14:textId="77777777" w:rsidR="00EB1385" w:rsidRDefault="00EB138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065D0A62" w14:textId="77777777" w:rsidR="00EB1385" w:rsidRDefault="00EB138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67B5B241" w14:textId="7C34C6C7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B1385">
              <w:rPr>
                <w:rFonts w:ascii="Arial" w:hAnsi="Arial"/>
                <w:noProof/>
              </w:rPr>
              <w:t>mercredi 19 mai 2021</w:t>
            </w:r>
            <w:r>
              <w:rPr>
                <w:rFonts w:ascii="Arial" w:hAnsi="Arial"/>
              </w:rPr>
              <w:fldChar w:fldCharType="end"/>
            </w:r>
          </w:p>
          <w:p w14:paraId="40844F8A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2EEC3880" w14:textId="582B43B0" w:rsidR="0015688F" w:rsidRDefault="00AD44F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BONNET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THOMAS</w:t>
            </w:r>
          </w:p>
          <w:p w14:paraId="37405866" w14:textId="2AA730B3" w:rsidR="0015688F" w:rsidRDefault="00AD44F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SAINT LAURENT</w:t>
            </w:r>
            <w:r w:rsidR="0015688F">
              <w:rPr>
                <w:rFonts w:ascii="Arial" w:hAnsi="Arial"/>
              </w:rPr>
              <w:t xml:space="preserve"> </w:t>
            </w:r>
          </w:p>
          <w:p w14:paraId="3A8C08FD" w14:textId="1B9C90B2" w:rsidR="0015688F" w:rsidRDefault="00AD44F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MONTFERRAND</w:t>
            </w:r>
          </w:p>
        </w:tc>
      </w:tr>
    </w:tbl>
    <w:p w14:paraId="2A09C31A" w14:textId="77777777" w:rsidR="00EB1385" w:rsidRDefault="00EB1385" w:rsidP="0015688F">
      <w:pPr>
        <w:pStyle w:val="Commentaire"/>
        <w:rPr>
          <w:rFonts w:ascii="Arial" w:hAnsi="Arial"/>
          <w:i/>
          <w:u w:val="single"/>
        </w:rPr>
      </w:pPr>
    </w:p>
    <w:p w14:paraId="1FE6232B" w14:textId="77777777" w:rsidR="00EB1385" w:rsidRDefault="00EB1385" w:rsidP="0015688F">
      <w:pPr>
        <w:pStyle w:val="Commentaire"/>
        <w:rPr>
          <w:rFonts w:ascii="Arial" w:hAnsi="Arial"/>
          <w:i/>
          <w:u w:val="single"/>
        </w:rPr>
      </w:pPr>
    </w:p>
    <w:p w14:paraId="5BAEFE5C" w14:textId="77777777" w:rsidR="00EB1385" w:rsidRDefault="00EB1385" w:rsidP="0015688F">
      <w:pPr>
        <w:pStyle w:val="Commentaire"/>
        <w:rPr>
          <w:rFonts w:ascii="Arial" w:hAnsi="Arial"/>
          <w:i/>
          <w:u w:val="single"/>
        </w:rPr>
      </w:pPr>
    </w:p>
    <w:p w14:paraId="53CEDFCE" w14:textId="5ADFEDB4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426CC99D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627F5577" w14:textId="2734C7F3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D44F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D44FB">
        <w:rPr>
          <w:rFonts w:ascii="Arial" w:hAnsi="Arial"/>
          <w:bCs/>
        </w:rPr>
        <w:t>BONNET</w:t>
      </w:r>
      <w:r>
        <w:rPr>
          <w:rFonts w:ascii="Arial" w:hAnsi="Arial"/>
          <w:bCs/>
        </w:rPr>
        <w:t xml:space="preserve"> </w:t>
      </w:r>
      <w:r w:rsidR="00AD44FB">
        <w:rPr>
          <w:rFonts w:ascii="Arial" w:hAnsi="Arial"/>
          <w:bCs/>
        </w:rPr>
        <w:t>THOMAS</w:t>
      </w:r>
    </w:p>
    <w:p w14:paraId="49FE905E" w14:textId="77777777" w:rsidR="0015688F" w:rsidRDefault="0015688F" w:rsidP="0015688F">
      <w:pPr>
        <w:pStyle w:val="Commentaire"/>
        <w:rPr>
          <w:rFonts w:ascii="Arial" w:hAnsi="Arial"/>
        </w:rPr>
      </w:pPr>
    </w:p>
    <w:p w14:paraId="45F553B2" w14:textId="0025F4B8" w:rsidR="0015688F" w:rsidRDefault="00AD44F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6F989C91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4CBB5CC3" w14:textId="6536D0CE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AD44F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D44FB">
        <w:rPr>
          <w:rFonts w:ascii="Arial" w:hAnsi="Arial"/>
          <w:bCs/>
        </w:rPr>
        <w:t>BONNET</w:t>
      </w:r>
      <w:r>
        <w:rPr>
          <w:rFonts w:ascii="Arial" w:hAnsi="Arial"/>
          <w:bCs/>
        </w:rPr>
        <w:t xml:space="preserve"> </w:t>
      </w:r>
      <w:r w:rsidR="00AD44FB">
        <w:rPr>
          <w:rFonts w:ascii="Arial" w:hAnsi="Arial"/>
          <w:bCs/>
        </w:rPr>
        <w:t>THOMAS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D44FB">
        <w:rPr>
          <w:rFonts w:ascii="Arial" w:hAnsi="Arial"/>
        </w:rPr>
        <w:t>MONTFERRAND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AD44FB">
        <w:rPr>
          <w:rFonts w:ascii="Arial" w:hAnsi="Arial"/>
          <w:iCs/>
        </w:rPr>
        <w:t>2</w:t>
      </w:r>
      <w:r>
        <w:rPr>
          <w:rFonts w:ascii="Arial" w:hAnsi="Arial"/>
          <w:iCs/>
        </w:rPr>
        <w:t xml:space="preserve">, section </w:t>
      </w:r>
      <w:r w:rsidR="00AD44FB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14:paraId="4AE288DE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6FA9994B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586ABA9F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118640A7" w14:textId="1A759E0B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D44F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666B06CE" w14:textId="77777777" w:rsidR="0015688F" w:rsidRDefault="0015688F" w:rsidP="0015688F">
      <w:pPr>
        <w:ind w:left="5670"/>
        <w:rPr>
          <w:rFonts w:cs="Arial"/>
          <w:bCs/>
        </w:rPr>
      </w:pPr>
    </w:p>
    <w:p w14:paraId="32F0F942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61972C72" w14:textId="77777777" w:rsidR="00780188" w:rsidRDefault="00780188" w:rsidP="009641BF">
      <w:pPr>
        <w:pStyle w:val="Retraitcorpsdetexte"/>
        <w:ind w:firstLine="702"/>
        <w:jc w:val="both"/>
      </w:pPr>
    </w:p>
    <w:p w14:paraId="7F90F896" w14:textId="77777777" w:rsidR="00780188" w:rsidRDefault="00780188" w:rsidP="009641BF">
      <w:pPr>
        <w:pStyle w:val="Retraitcorpsdetexte"/>
        <w:ind w:firstLine="702"/>
        <w:jc w:val="both"/>
      </w:pPr>
    </w:p>
    <w:p w14:paraId="779D9743" w14:textId="77777777" w:rsidR="00780188" w:rsidRDefault="00780188" w:rsidP="009641BF">
      <w:pPr>
        <w:pStyle w:val="Retraitcorpsdetexte"/>
        <w:ind w:firstLine="702"/>
        <w:jc w:val="both"/>
      </w:pPr>
    </w:p>
    <w:p w14:paraId="73C0E072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496F6009" w14:textId="77777777" w:rsidR="00224910" w:rsidRDefault="00224910" w:rsidP="00AE2A88">
      <w:pPr>
        <w:ind w:left="5670"/>
      </w:pPr>
    </w:p>
    <w:p w14:paraId="50C42564" w14:textId="77777777" w:rsidR="00243875" w:rsidRDefault="00243875" w:rsidP="0015688F"/>
    <w:p w14:paraId="0FDB4B4B" w14:textId="77777777" w:rsidR="00243875" w:rsidRDefault="00243875" w:rsidP="0015688F"/>
    <w:p w14:paraId="6AE4272D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4DBFEC9F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19E72D5A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56E57297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3E53CB53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3B69FB19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6BD2CBAA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10DC33F1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6AC16FB4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54C38AD2" w14:textId="77777777" w:rsidR="0015688F" w:rsidRDefault="0015688F" w:rsidP="0015688F">
      <w:pPr>
        <w:jc w:val="left"/>
        <w:rPr>
          <w:rFonts w:cs="Arial"/>
          <w:bCs/>
        </w:rPr>
      </w:pPr>
    </w:p>
    <w:p w14:paraId="6CB16BC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6D81D603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28FC2DFF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6D7D61A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7E194C7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2B966B2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449AC5B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009FB694" w14:textId="0E0EF98E" w:rsidR="0015688F" w:rsidRDefault="00AD44F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BONNET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THOMAS</w:t>
      </w:r>
    </w:p>
    <w:p w14:paraId="0A2C0EFB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57476409" w14:textId="5A1A8A2E" w:rsidR="0015688F" w:rsidRDefault="00AD44F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MOULIN A VENT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14:paraId="68D5A318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66DEAE93" w14:textId="52BB4C0D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D44FB">
        <w:rPr>
          <w:rFonts w:ascii="Arial" w:hAnsi="Arial"/>
          <w:iCs/>
        </w:rPr>
        <w:t>2</w:t>
      </w:r>
      <w:r>
        <w:rPr>
          <w:rFonts w:ascii="Arial" w:hAnsi="Arial"/>
          <w:iCs/>
        </w:rPr>
        <w:t xml:space="preserve">, section </w:t>
      </w:r>
      <w:r w:rsidR="00AD44FB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14:paraId="07DC3BF6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26F4F7D4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1ED440FB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4FCDA32A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1EF97520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630F118F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542178FC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0846686F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232B33D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4B6F8B5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1141DEE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27110A4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53C40EC6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37798A0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E26EBAC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62BEC24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E0F05E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163682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DA09C0F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58F9BE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15DC0F1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4BFC25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B8EF61F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684C26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E23AE28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79DD1735" w14:textId="282C1772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B1385">
              <w:rPr>
                <w:rFonts w:cs="Arial"/>
                <w:bCs/>
                <w:noProof/>
              </w:rPr>
              <w:t>mercredi 19 mai 2021</w:t>
            </w:r>
            <w:r>
              <w:rPr>
                <w:rFonts w:cs="Arial"/>
                <w:bCs/>
              </w:rPr>
              <w:fldChar w:fldCharType="end"/>
            </w:r>
          </w:p>
          <w:p w14:paraId="31D054ED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2056C790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3C32B362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001888CD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4844DDEA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150231C1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103B6EC4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53150AC7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694B4942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39A81779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10211CAE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6155F515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00994591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1EED25B4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130E7F87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2FABFE6E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2E3F2C32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488F4A73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3C27FC86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650F81A3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0ACC3BEB" w14:textId="77777777" w:rsidR="0015688F" w:rsidRDefault="0015688F" w:rsidP="0015688F">
      <w:pPr>
        <w:jc w:val="left"/>
        <w:rPr>
          <w:rFonts w:cs="Arial"/>
          <w:bCs/>
        </w:rPr>
      </w:pPr>
    </w:p>
    <w:p w14:paraId="58234B7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5D12C455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3402E23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6DAE5DE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5555710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49DD50F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4A76E0A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4D953BDC" w14:textId="00730BC9" w:rsidR="0015688F" w:rsidRDefault="00AD44F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BONNET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THOMAS</w:t>
      </w:r>
    </w:p>
    <w:p w14:paraId="712654EA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669487B9" w14:textId="27FDDCF9" w:rsidR="0015688F" w:rsidRDefault="00AD44F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MOULIN A VENT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14:paraId="6B27A1A4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6A70FDD2" w14:textId="2A245250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D44FB">
        <w:rPr>
          <w:rFonts w:ascii="Arial" w:hAnsi="Arial"/>
          <w:iCs/>
        </w:rPr>
        <w:t>2</w:t>
      </w:r>
      <w:r>
        <w:rPr>
          <w:rFonts w:ascii="Arial" w:hAnsi="Arial"/>
          <w:iCs/>
        </w:rPr>
        <w:t xml:space="preserve">, section </w:t>
      </w:r>
      <w:r w:rsidR="00AD44FB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14:paraId="0BC65B33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53A57B4F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0E785FFE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3B074208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207CED92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73B2CA82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2D0FE094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5830B75E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5527514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6065DD8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EF0112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1ACEFD3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11D48D49" w14:textId="09C8A98C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B1385">
              <w:rPr>
                <w:rFonts w:cs="Arial"/>
                <w:bCs/>
                <w:noProof/>
              </w:rPr>
              <w:t>mercredi 19 mai 2021</w:t>
            </w:r>
            <w:r>
              <w:rPr>
                <w:rFonts w:cs="Arial"/>
                <w:bCs/>
              </w:rPr>
              <w:fldChar w:fldCharType="end"/>
            </w:r>
          </w:p>
          <w:p w14:paraId="223CD16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239685B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F653709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28FD3527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14ECEDB1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60674E94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763E7534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55234C3E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4630C635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5FF7825D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551153C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2A86469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120B9CF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F84ED61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9936F0B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817B371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04BC39A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59BC4B7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43D644D2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67345" w14:textId="77777777" w:rsidR="00A1199D" w:rsidRDefault="00A1199D">
      <w:r>
        <w:separator/>
      </w:r>
    </w:p>
  </w:endnote>
  <w:endnote w:type="continuationSeparator" w:id="0">
    <w:p w14:paraId="07F62AAD" w14:textId="77777777" w:rsidR="00A1199D" w:rsidRDefault="00A11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DEBA0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3B950CAD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4CFB9" w14:textId="77777777" w:rsidR="00A1199D" w:rsidRDefault="00A1199D">
      <w:r>
        <w:separator/>
      </w:r>
    </w:p>
  </w:footnote>
  <w:footnote w:type="continuationSeparator" w:id="0">
    <w:p w14:paraId="0B8F390A" w14:textId="77777777" w:rsidR="00A1199D" w:rsidRDefault="00A119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40F27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36061054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199D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1199D"/>
    <w:rsid w:val="00AD44FB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EB1385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F665DF"/>
  <w15:chartTrackingRefBased/>
  <w15:docId w15:val="{0D608FD9-FB2A-429E-BFDE-6C51B4244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798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2021-05-19T14:30:00Z</cp:lastPrinted>
  <dcterms:created xsi:type="dcterms:W3CDTF">2021-05-19T14:29:00Z</dcterms:created>
  <dcterms:modified xsi:type="dcterms:W3CDTF">2021-05-19T14:31:00Z</dcterms:modified>
</cp:coreProperties>
</file>