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1231E16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0B223BD6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D0C01D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222DEC7" w14:textId="77777777" w:rsidR="00425B00" w:rsidRDefault="00425B00" w:rsidP="000060FC">
            <w:pPr>
              <w:spacing w:before="120"/>
              <w:ind w:left="2198"/>
              <w:jc w:val="left"/>
            </w:pPr>
          </w:p>
          <w:p w14:paraId="0CC26FA1" w14:textId="77777777" w:rsidR="00425B00" w:rsidRDefault="00425B00" w:rsidP="000060FC">
            <w:pPr>
              <w:spacing w:before="120"/>
              <w:ind w:left="2198"/>
              <w:jc w:val="left"/>
            </w:pPr>
          </w:p>
          <w:p w14:paraId="526F0D28" w14:textId="77777777" w:rsidR="00425B00" w:rsidRDefault="00425B00" w:rsidP="000060FC">
            <w:pPr>
              <w:spacing w:before="120"/>
              <w:ind w:left="2198"/>
              <w:jc w:val="left"/>
            </w:pPr>
          </w:p>
          <w:p w14:paraId="28BED94D" w14:textId="77777777" w:rsidR="00425B00" w:rsidRDefault="00425B00" w:rsidP="000060FC">
            <w:pPr>
              <w:spacing w:before="120"/>
              <w:ind w:left="2198"/>
              <w:jc w:val="left"/>
            </w:pPr>
          </w:p>
          <w:p w14:paraId="3B5E3A70" w14:textId="01277285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25B00">
              <w:rPr>
                <w:noProof/>
              </w:rPr>
              <w:t>mercredi 19 mai 2021</w:t>
            </w:r>
            <w:r w:rsidRPr="000060FC">
              <w:fldChar w:fldCharType="end"/>
            </w:r>
          </w:p>
          <w:p w14:paraId="28F4AF49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DF539C4" w14:textId="03808835" w:rsidR="000060FC" w:rsidRDefault="00C0606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CAMPS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</w:t>
            </w:r>
          </w:p>
          <w:p w14:paraId="74F5FC9E" w14:textId="22700897" w:rsidR="00425B00" w:rsidRPr="000060FC" w:rsidRDefault="00425B0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 Camps</w:t>
            </w:r>
          </w:p>
          <w:p w14:paraId="53B60186" w14:textId="046DEC9F" w:rsidR="000060FC" w:rsidRPr="000060FC" w:rsidRDefault="00C0606D" w:rsidP="000060FC">
            <w:pPr>
              <w:spacing w:before="120"/>
              <w:ind w:left="2198"/>
              <w:jc w:val="left"/>
            </w:pPr>
            <w:proofErr w:type="gramStart"/>
            <w:r>
              <w:t xml:space="preserve">35 </w:t>
            </w:r>
            <w:r w:rsidR="000060FC" w:rsidRPr="000060FC">
              <w:t xml:space="preserve"> </w:t>
            </w:r>
            <w:r>
              <w:t>Rue</w:t>
            </w:r>
            <w:proofErr w:type="gramEnd"/>
            <w:r>
              <w:t xml:space="preserve"> de Metz</w:t>
            </w:r>
            <w:r w:rsidR="000060FC" w:rsidRPr="000060FC">
              <w:t xml:space="preserve"> </w:t>
            </w:r>
          </w:p>
          <w:p w14:paraId="08654C0C" w14:textId="33F45511" w:rsidR="000060FC" w:rsidRPr="000060FC" w:rsidRDefault="00C0606D" w:rsidP="000060FC">
            <w:pPr>
              <w:spacing w:before="120"/>
              <w:ind w:left="2198"/>
              <w:jc w:val="left"/>
            </w:pPr>
            <w:r>
              <w:t>31000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14:paraId="5BE15F94" w14:textId="77777777" w:rsidR="00425B00" w:rsidRDefault="00425B00" w:rsidP="000060FC">
      <w:pPr>
        <w:spacing w:before="120"/>
        <w:rPr>
          <w:i/>
          <w:u w:val="single"/>
        </w:rPr>
      </w:pPr>
    </w:p>
    <w:p w14:paraId="1556C772" w14:textId="77777777" w:rsidR="00425B00" w:rsidRDefault="00425B00" w:rsidP="000060FC">
      <w:pPr>
        <w:spacing w:before="120"/>
        <w:rPr>
          <w:i/>
          <w:u w:val="single"/>
        </w:rPr>
      </w:pPr>
    </w:p>
    <w:p w14:paraId="2B9B650E" w14:textId="77777777" w:rsidR="00425B00" w:rsidRDefault="00425B00" w:rsidP="000060FC">
      <w:pPr>
        <w:spacing w:before="120"/>
        <w:rPr>
          <w:i/>
          <w:u w:val="single"/>
        </w:rPr>
      </w:pPr>
    </w:p>
    <w:p w14:paraId="2B45EE89" w14:textId="3D2E12FE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4DCCE9E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15EF5CDE" w14:textId="435F58DB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0606D">
        <w:rPr>
          <w:bCs/>
        </w:rPr>
        <w:t>Monsieur</w:t>
      </w:r>
      <w:r w:rsidRPr="000060FC">
        <w:rPr>
          <w:bCs/>
        </w:rPr>
        <w:t xml:space="preserve"> </w:t>
      </w:r>
      <w:r w:rsidR="00C0606D">
        <w:rPr>
          <w:bCs/>
        </w:rPr>
        <w:t>CAMPS</w:t>
      </w:r>
      <w:r w:rsidRPr="000060FC">
        <w:rPr>
          <w:bCs/>
        </w:rPr>
        <w:t xml:space="preserve"> </w:t>
      </w:r>
      <w:r w:rsidR="00C0606D">
        <w:rPr>
          <w:bCs/>
        </w:rPr>
        <w:t>Jean</w:t>
      </w:r>
    </w:p>
    <w:p w14:paraId="1ACA5F7B" w14:textId="77777777" w:rsidR="000060FC" w:rsidRPr="000060FC" w:rsidRDefault="000060FC" w:rsidP="000060FC">
      <w:pPr>
        <w:spacing w:before="120"/>
      </w:pPr>
    </w:p>
    <w:p w14:paraId="60BDB950" w14:textId="35424235" w:rsidR="000060FC" w:rsidRPr="000060FC" w:rsidRDefault="00C0606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697B24C7" w14:textId="77777777" w:rsidR="000060FC" w:rsidRPr="000060FC" w:rsidRDefault="000060FC" w:rsidP="000060FC">
      <w:pPr>
        <w:spacing w:before="120"/>
        <w:ind w:firstLine="709"/>
      </w:pPr>
    </w:p>
    <w:p w14:paraId="343EC3A8" w14:textId="4CEFA947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0606D">
        <w:t>MAS SAINTES PUELLES</w:t>
      </w:r>
      <w:r w:rsidRPr="000060FC">
        <w:t xml:space="preserve">, </w:t>
      </w:r>
      <w:proofErr w:type="gramStart"/>
      <w:r w:rsidR="00C0606D">
        <w:rPr>
          <w:bCs/>
        </w:rPr>
        <w:t>BATUT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C0606D">
        <w:rPr>
          <w:iCs/>
        </w:rPr>
        <w:t>538</w:t>
      </w:r>
      <w:r w:rsidRPr="000060FC">
        <w:rPr>
          <w:iCs/>
        </w:rPr>
        <w:t xml:space="preserve">, section </w:t>
      </w:r>
      <w:r w:rsidR="00C0606D">
        <w:rPr>
          <w:iCs/>
        </w:rPr>
        <w:t>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0606D">
        <w:t>19/05/2021</w:t>
      </w:r>
      <w:r w:rsidRPr="000060FC">
        <w:t>, veuillez trouver ci-joint au présent courrier :</w:t>
      </w:r>
    </w:p>
    <w:p w14:paraId="66E4C3F1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713DF26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708A45CB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03A462E1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471F507" w14:textId="5FA1ED2C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0606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32D1FC96" w14:textId="77777777" w:rsidR="000060FC" w:rsidRPr="000060FC" w:rsidRDefault="000060FC" w:rsidP="000060FC">
      <w:pPr>
        <w:spacing w:before="240"/>
        <w:ind w:left="709"/>
      </w:pPr>
    </w:p>
    <w:p w14:paraId="3CD3E7AD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86BA1E1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442DF9E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2D8B922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F431941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C2CAC88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8E38FAF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5FF2C" w14:textId="77777777" w:rsidR="00B76065" w:rsidRDefault="00B76065">
      <w:r>
        <w:separator/>
      </w:r>
    </w:p>
  </w:endnote>
  <w:endnote w:type="continuationSeparator" w:id="0">
    <w:p w14:paraId="3ABB7B6C" w14:textId="77777777" w:rsidR="00B76065" w:rsidRDefault="00B76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C54F1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7335E52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58B62F2D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09CC5" w14:textId="77777777" w:rsidR="00B76065" w:rsidRDefault="00B76065">
      <w:r>
        <w:separator/>
      </w:r>
    </w:p>
  </w:footnote>
  <w:footnote w:type="continuationSeparator" w:id="0">
    <w:p w14:paraId="2BA6DFBB" w14:textId="77777777" w:rsidR="00B76065" w:rsidRDefault="00B760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B76065"/>
    <w:rsid w:val="000060FC"/>
    <w:rsid w:val="000445BA"/>
    <w:rsid w:val="00165F7E"/>
    <w:rsid w:val="002463C1"/>
    <w:rsid w:val="002B5E55"/>
    <w:rsid w:val="003F1ED7"/>
    <w:rsid w:val="00425B00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76065"/>
    <w:rsid w:val="00C0606D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9D38E2"/>
  <w15:chartTrackingRefBased/>
  <w15:docId w15:val="{06A16B0A-F25D-416E-BD6A-0FFF54411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2021-05-19T09:30:00Z</cp:lastPrinted>
  <dcterms:created xsi:type="dcterms:W3CDTF">2021-05-19T09:29:00Z</dcterms:created>
  <dcterms:modified xsi:type="dcterms:W3CDTF">2021-05-19T09:30:00Z</dcterms:modified>
</cp:coreProperties>
</file>