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3439BE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346AE3CC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BF83C2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3B1C894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DD096F">
              <w:rPr>
                <w:rFonts w:ascii="Arial" w:hAnsi="Arial"/>
                <w:noProof/>
              </w:rPr>
              <w:t>mercredi 7 avril 2021</w:t>
            </w:r>
            <w:r>
              <w:rPr>
                <w:rFonts w:ascii="Arial" w:hAnsi="Arial"/>
              </w:rPr>
              <w:fldChar w:fldCharType="end"/>
            </w:r>
          </w:p>
          <w:p w14:paraId="56688379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2888B28" w14:textId="77777777" w:rsidR="0015688F" w:rsidRDefault="007C13F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SOULET et 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KEVIN et LAURA</w:t>
            </w:r>
          </w:p>
          <w:p w14:paraId="4B4F3AF9" w14:textId="77777777" w:rsidR="0015688F" w:rsidRDefault="007C13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483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RTE DE VILLASAVARY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9963A33" w14:textId="77777777" w:rsidR="0015688F" w:rsidRDefault="007C13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63C0E3E7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9F3FFD6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20AABCAA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13F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C13F8">
        <w:rPr>
          <w:rFonts w:ascii="Arial" w:hAnsi="Arial"/>
          <w:bCs/>
        </w:rPr>
        <w:t>SOULET et GLEIZES</w:t>
      </w:r>
      <w:r>
        <w:rPr>
          <w:rFonts w:ascii="Arial" w:hAnsi="Arial"/>
          <w:bCs/>
        </w:rPr>
        <w:t xml:space="preserve"> </w:t>
      </w:r>
      <w:r w:rsidR="007C13F8">
        <w:rPr>
          <w:rFonts w:ascii="Arial" w:hAnsi="Arial"/>
          <w:bCs/>
        </w:rPr>
        <w:t>KEVIN et LAURA</w:t>
      </w:r>
    </w:p>
    <w:p w14:paraId="51148C6A" w14:textId="77777777" w:rsidR="0015688F" w:rsidRDefault="0015688F" w:rsidP="0015688F">
      <w:pPr>
        <w:pStyle w:val="Commentaire"/>
        <w:rPr>
          <w:rFonts w:ascii="Arial" w:hAnsi="Arial"/>
        </w:rPr>
      </w:pPr>
    </w:p>
    <w:p w14:paraId="1C5BA35D" w14:textId="332C9406" w:rsidR="0015688F" w:rsidRDefault="007C13F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14:paraId="0296ECFF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730EADAD" w14:textId="4B14DA78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C13F8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7C13F8">
        <w:rPr>
          <w:rFonts w:ascii="Arial" w:hAnsi="Arial"/>
          <w:bCs/>
        </w:rPr>
        <w:t>SOULET et GLEIZES</w:t>
      </w:r>
      <w:r>
        <w:rPr>
          <w:rFonts w:ascii="Arial" w:hAnsi="Arial"/>
          <w:bCs/>
        </w:rPr>
        <w:t xml:space="preserve"> </w:t>
      </w:r>
      <w:r w:rsidR="007C13F8">
        <w:rPr>
          <w:rFonts w:ascii="Arial" w:hAnsi="Arial"/>
          <w:bCs/>
        </w:rPr>
        <w:t>KEVIN et LAURA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13F8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C13F8">
        <w:rPr>
          <w:rFonts w:ascii="Arial" w:hAnsi="Arial"/>
          <w:iCs/>
        </w:rPr>
        <w:t>85 86 87</w:t>
      </w:r>
      <w:r>
        <w:rPr>
          <w:rFonts w:ascii="Arial" w:hAnsi="Arial"/>
          <w:iCs/>
        </w:rPr>
        <w:t xml:space="preserve">, section </w:t>
      </w:r>
      <w:r w:rsidR="007C13F8">
        <w:rPr>
          <w:rFonts w:ascii="Arial" w:hAnsi="Arial"/>
          <w:iCs/>
        </w:rPr>
        <w:t>BD 01</w:t>
      </w:r>
      <w:r>
        <w:rPr>
          <w:rFonts w:ascii="Arial" w:hAnsi="Arial"/>
          <w:iCs/>
        </w:rPr>
        <w:t>.</w:t>
      </w:r>
    </w:p>
    <w:p w14:paraId="1529CB26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7F63409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1DB23EF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5A258C13" w14:textId="05AAB13C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13F8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6D7B9DA6" w14:textId="77777777" w:rsidR="0015688F" w:rsidRDefault="0015688F" w:rsidP="0015688F">
      <w:pPr>
        <w:ind w:left="5670"/>
        <w:rPr>
          <w:rFonts w:cs="Arial"/>
          <w:bCs/>
        </w:rPr>
      </w:pPr>
    </w:p>
    <w:p w14:paraId="3A5BE6F6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2B8365E" w14:textId="77777777" w:rsidR="00780188" w:rsidRDefault="00780188" w:rsidP="009641BF">
      <w:pPr>
        <w:pStyle w:val="Retraitcorpsdetexte"/>
        <w:ind w:firstLine="702"/>
        <w:jc w:val="both"/>
      </w:pPr>
    </w:p>
    <w:p w14:paraId="200AAD89" w14:textId="77777777" w:rsidR="00780188" w:rsidRDefault="00780188" w:rsidP="009641BF">
      <w:pPr>
        <w:pStyle w:val="Retraitcorpsdetexte"/>
        <w:ind w:firstLine="702"/>
        <w:jc w:val="both"/>
      </w:pPr>
    </w:p>
    <w:p w14:paraId="54B01E23" w14:textId="77777777" w:rsidR="00780188" w:rsidRDefault="00780188" w:rsidP="009641BF">
      <w:pPr>
        <w:pStyle w:val="Retraitcorpsdetexte"/>
        <w:ind w:firstLine="702"/>
        <w:jc w:val="both"/>
      </w:pPr>
    </w:p>
    <w:p w14:paraId="0380F57E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5568EE9" w14:textId="77777777" w:rsidR="00224910" w:rsidRDefault="00224910" w:rsidP="00AE2A88">
      <w:pPr>
        <w:ind w:left="5670"/>
      </w:pPr>
    </w:p>
    <w:p w14:paraId="64B53398" w14:textId="77777777" w:rsidR="00243875" w:rsidRDefault="00243875" w:rsidP="0015688F"/>
    <w:p w14:paraId="16893BD7" w14:textId="77777777" w:rsidR="00243875" w:rsidRDefault="00243875" w:rsidP="0015688F"/>
    <w:p w14:paraId="29C976FB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30E646CA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0EAA6C45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0D36716D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D291BF5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7CAA255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6680E3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00F54AA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5D3D2B13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B085561" w14:textId="77777777" w:rsidR="0015688F" w:rsidRDefault="0015688F" w:rsidP="0015688F">
      <w:pPr>
        <w:jc w:val="left"/>
        <w:rPr>
          <w:rFonts w:cs="Arial"/>
          <w:bCs/>
        </w:rPr>
      </w:pPr>
    </w:p>
    <w:p w14:paraId="49C03A9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E93755C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0A3C7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5BE666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46AD6E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1C34E3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5C9B3A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4A32D48D" w14:textId="55757A44" w:rsidR="0015688F" w:rsidRDefault="007C13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SOULET et 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 et LAURA</w:t>
      </w:r>
    </w:p>
    <w:p w14:paraId="1B10FA7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7566825F" w14:textId="5AEB35E4" w:rsidR="0015688F" w:rsidRDefault="007C13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JARDINS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78A4651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55C79A8B" w14:textId="1A0C89A1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13F8">
        <w:rPr>
          <w:rFonts w:ascii="Arial" w:hAnsi="Arial"/>
          <w:iCs/>
        </w:rPr>
        <w:t>85 86 87</w:t>
      </w:r>
      <w:r>
        <w:rPr>
          <w:rFonts w:ascii="Arial" w:hAnsi="Arial"/>
          <w:iCs/>
        </w:rPr>
        <w:t xml:space="preserve">, section </w:t>
      </w:r>
      <w:r w:rsidR="007C13F8">
        <w:rPr>
          <w:rFonts w:ascii="Arial" w:hAnsi="Arial"/>
          <w:iCs/>
        </w:rPr>
        <w:t>BD 01</w:t>
      </w:r>
      <w:r>
        <w:rPr>
          <w:rFonts w:ascii="Arial" w:hAnsi="Arial"/>
          <w:iCs/>
        </w:rPr>
        <w:t>.</w:t>
      </w:r>
    </w:p>
    <w:p w14:paraId="6580A95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3ECC56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D5D9146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099B259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1FFEC33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0B92E96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E10A32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E416B77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F50ED3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EA9E24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365987C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23BB48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2E189BE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16E2222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920193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F751D6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F6523C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6BDA2C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419D9F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ECB0137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CFA6ED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E7A784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1B6638A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3B98433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B57B267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E640B4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D096F">
              <w:rPr>
                <w:rFonts w:cs="Arial"/>
                <w:bCs/>
                <w:noProof/>
              </w:rPr>
              <w:t>mercredi 7 avril 2021</w:t>
            </w:r>
            <w:r>
              <w:rPr>
                <w:rFonts w:cs="Arial"/>
                <w:bCs/>
              </w:rPr>
              <w:fldChar w:fldCharType="end"/>
            </w:r>
          </w:p>
          <w:p w14:paraId="6F12B322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3B6F0C99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2E431D21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FC142C5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42B59DC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5E22FBAD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7F1E02D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D611BD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517630F8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D54D05A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EC4981B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070C48E3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39CA0D20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7891F0FB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76644F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6D2253C7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97178DF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136F07C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53B486FC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4FAB4564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11D6BD5B" w14:textId="77777777" w:rsidR="0015688F" w:rsidRDefault="0015688F" w:rsidP="0015688F">
      <w:pPr>
        <w:jc w:val="left"/>
        <w:rPr>
          <w:rFonts w:cs="Arial"/>
          <w:bCs/>
        </w:rPr>
      </w:pPr>
    </w:p>
    <w:p w14:paraId="762AFC6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A2141D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18E8F50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C0D18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5D7BB70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6E2A28C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626AC6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5400BF3" w14:textId="475966A4" w:rsidR="0015688F" w:rsidRDefault="007C13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SOULET et 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KEVIN et LAURA</w:t>
      </w:r>
    </w:p>
    <w:p w14:paraId="75173DF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17B0507F" w14:textId="49A705B1" w:rsidR="0015688F" w:rsidRDefault="007C13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CHEMIN DES JARDINS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20CDB0C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23C3D11" w14:textId="6B36AF4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13F8">
        <w:rPr>
          <w:rFonts w:ascii="Arial" w:hAnsi="Arial"/>
          <w:iCs/>
        </w:rPr>
        <w:t>85 86 87</w:t>
      </w:r>
      <w:r>
        <w:rPr>
          <w:rFonts w:ascii="Arial" w:hAnsi="Arial"/>
          <w:iCs/>
        </w:rPr>
        <w:t xml:space="preserve">, section </w:t>
      </w:r>
      <w:r w:rsidR="007C13F8">
        <w:rPr>
          <w:rFonts w:ascii="Arial" w:hAnsi="Arial"/>
          <w:iCs/>
        </w:rPr>
        <w:t>BD 01</w:t>
      </w:r>
      <w:r>
        <w:rPr>
          <w:rFonts w:ascii="Arial" w:hAnsi="Arial"/>
          <w:iCs/>
        </w:rPr>
        <w:t>.</w:t>
      </w:r>
    </w:p>
    <w:p w14:paraId="7BFF899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54F6770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240030A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0CC157D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052EE2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38881ADA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587AE341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452B2175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D6D081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5ADBF4C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434B615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DE1628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0A8CAEEE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DD096F">
              <w:rPr>
                <w:rFonts w:cs="Arial"/>
                <w:bCs/>
                <w:noProof/>
              </w:rPr>
              <w:t>mercredi 7 avril 2021</w:t>
            </w:r>
            <w:r>
              <w:rPr>
                <w:rFonts w:cs="Arial"/>
                <w:bCs/>
              </w:rPr>
              <w:fldChar w:fldCharType="end"/>
            </w:r>
          </w:p>
          <w:p w14:paraId="521F9F8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238BBD1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58A015C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A632EB7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A040BE7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68498C8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8A23C83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2F86361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7E094864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22AF6C88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EE36DE1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5FB2DB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015FC0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719E7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D9D90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36700A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191328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A4D3F4A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081BB38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D9E2FD" w14:textId="77777777" w:rsidR="00DD096F" w:rsidRDefault="00DD096F">
      <w:r>
        <w:separator/>
      </w:r>
    </w:p>
  </w:endnote>
  <w:endnote w:type="continuationSeparator" w:id="0">
    <w:p w14:paraId="10D459C2" w14:textId="77777777" w:rsidR="00DD096F" w:rsidRDefault="00DD0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D36A3F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629FE167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73AD25" w14:textId="77777777" w:rsidR="00DD096F" w:rsidRDefault="00DD096F">
      <w:r>
        <w:separator/>
      </w:r>
    </w:p>
  </w:footnote>
  <w:footnote w:type="continuationSeparator" w:id="0">
    <w:p w14:paraId="78136D85" w14:textId="77777777" w:rsidR="00DD096F" w:rsidRDefault="00DD0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4A487B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2FCB5FF7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096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7C13F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D096F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1DCA97"/>
  <w15:chartTrackingRefBased/>
  <w15:docId w15:val="{8FCDE587-92D7-413A-B205-8A583C850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830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2021-04-07T08:25:00Z</dcterms:created>
  <dcterms:modified xsi:type="dcterms:W3CDTF">2021-04-07T08:25:00Z</dcterms:modified>
</cp:coreProperties>
</file>