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5FDE2F65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3E06EC55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263BB14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2AA54C47" w14:textId="77777777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B78A9">
              <w:rPr>
                <w:rFonts w:ascii="Arial" w:hAnsi="Arial"/>
                <w:noProof/>
              </w:rPr>
              <w:t>mercredi 7 avril 2021</w:t>
            </w:r>
            <w:r>
              <w:rPr>
                <w:rFonts w:ascii="Arial" w:hAnsi="Arial"/>
              </w:rPr>
              <w:fldChar w:fldCharType="end"/>
            </w:r>
          </w:p>
          <w:p w14:paraId="226BF9A4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2354C4BF" w14:textId="7C504D77" w:rsidR="0015688F" w:rsidRDefault="006C6BDD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VIVEN et VAUCHER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Cédric et Stéphanie</w:t>
            </w:r>
          </w:p>
          <w:p w14:paraId="060CA7C3" w14:textId="62609BEC" w:rsidR="0015688F" w:rsidRDefault="006C6BD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DES GABARRES</w:t>
            </w:r>
            <w:r w:rsidR="0015688F">
              <w:rPr>
                <w:rFonts w:ascii="Arial" w:hAnsi="Arial"/>
              </w:rPr>
              <w:t xml:space="preserve"> </w:t>
            </w:r>
          </w:p>
          <w:p w14:paraId="2E8C852F" w14:textId="6524FD6E" w:rsidR="0015688F" w:rsidRDefault="006C6BD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FENDEILLE</w:t>
            </w:r>
          </w:p>
        </w:tc>
      </w:tr>
    </w:tbl>
    <w:p w14:paraId="69CD0EEE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7AC2A71C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1891D788" w14:textId="4269AA7C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C6BDD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6C6BDD">
        <w:rPr>
          <w:rFonts w:ascii="Arial" w:hAnsi="Arial"/>
          <w:bCs/>
        </w:rPr>
        <w:t>VIVEN et VAUCHER</w:t>
      </w:r>
      <w:r>
        <w:rPr>
          <w:rFonts w:ascii="Arial" w:hAnsi="Arial"/>
          <w:bCs/>
        </w:rPr>
        <w:t xml:space="preserve"> </w:t>
      </w:r>
      <w:r w:rsidR="006C6BDD">
        <w:rPr>
          <w:rFonts w:ascii="Arial" w:hAnsi="Arial"/>
          <w:bCs/>
        </w:rPr>
        <w:t>Cédric et Stéphanie</w:t>
      </w:r>
    </w:p>
    <w:p w14:paraId="2E0647B6" w14:textId="77777777" w:rsidR="0015688F" w:rsidRDefault="0015688F" w:rsidP="0015688F">
      <w:pPr>
        <w:pStyle w:val="Commentaire"/>
        <w:rPr>
          <w:rFonts w:ascii="Arial" w:hAnsi="Arial"/>
        </w:rPr>
      </w:pPr>
    </w:p>
    <w:p w14:paraId="41F9D9A6" w14:textId="1FDEA9B0" w:rsidR="0015688F" w:rsidRDefault="006C6BDD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14:paraId="291F888D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39C65B7F" w14:textId="0B2FD8D9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6C6BDD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6C6BDD">
        <w:rPr>
          <w:rFonts w:ascii="Arial" w:hAnsi="Arial"/>
          <w:bCs/>
        </w:rPr>
        <w:t>VIVEN et VAUCHER</w:t>
      </w:r>
      <w:r>
        <w:rPr>
          <w:rFonts w:ascii="Arial" w:hAnsi="Arial"/>
          <w:bCs/>
        </w:rPr>
        <w:t xml:space="preserve"> </w:t>
      </w:r>
      <w:r w:rsidR="006C6BDD">
        <w:rPr>
          <w:rFonts w:ascii="Arial" w:hAnsi="Arial"/>
          <w:bCs/>
        </w:rPr>
        <w:t>Cédric et Stéphanie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C6BDD">
        <w:rPr>
          <w:rFonts w:ascii="Arial" w:hAnsi="Arial"/>
        </w:rPr>
        <w:t>FENDEILLE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6C6BDD">
        <w:rPr>
          <w:rFonts w:ascii="Arial" w:hAnsi="Arial"/>
          <w:iCs/>
        </w:rPr>
        <w:t>105</w:t>
      </w:r>
      <w:r>
        <w:rPr>
          <w:rFonts w:ascii="Arial" w:hAnsi="Arial"/>
          <w:iCs/>
        </w:rPr>
        <w:t xml:space="preserve">, section </w:t>
      </w:r>
      <w:r w:rsidR="006C6BDD">
        <w:rPr>
          <w:rFonts w:ascii="Arial" w:hAnsi="Arial"/>
          <w:iCs/>
        </w:rPr>
        <w:t>ZD 01</w:t>
      </w:r>
      <w:r>
        <w:rPr>
          <w:rFonts w:ascii="Arial" w:hAnsi="Arial"/>
          <w:iCs/>
        </w:rPr>
        <w:t>.</w:t>
      </w:r>
    </w:p>
    <w:p w14:paraId="09B0DB8D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60E35D7A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0D860670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69B1A67D" w14:textId="7728D27A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C6BDD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5F4D0544" w14:textId="77777777" w:rsidR="0015688F" w:rsidRDefault="0015688F" w:rsidP="0015688F">
      <w:pPr>
        <w:ind w:left="5670"/>
        <w:rPr>
          <w:rFonts w:cs="Arial"/>
          <w:bCs/>
        </w:rPr>
      </w:pPr>
    </w:p>
    <w:p w14:paraId="28CFE536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4A99047C" w14:textId="77777777" w:rsidR="00780188" w:rsidRDefault="00780188" w:rsidP="009641BF">
      <w:pPr>
        <w:pStyle w:val="Retraitcorpsdetexte"/>
        <w:ind w:firstLine="702"/>
        <w:jc w:val="both"/>
      </w:pPr>
    </w:p>
    <w:p w14:paraId="6B4DE7E7" w14:textId="77777777" w:rsidR="00780188" w:rsidRDefault="00780188" w:rsidP="009641BF">
      <w:pPr>
        <w:pStyle w:val="Retraitcorpsdetexte"/>
        <w:ind w:firstLine="702"/>
        <w:jc w:val="both"/>
      </w:pPr>
    </w:p>
    <w:p w14:paraId="26C68779" w14:textId="77777777" w:rsidR="00780188" w:rsidRDefault="00780188" w:rsidP="009641BF">
      <w:pPr>
        <w:pStyle w:val="Retraitcorpsdetexte"/>
        <w:ind w:firstLine="702"/>
        <w:jc w:val="both"/>
      </w:pPr>
    </w:p>
    <w:p w14:paraId="2947FEDB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4A08DF7D" w14:textId="77777777" w:rsidR="00224910" w:rsidRDefault="00224910" w:rsidP="00AE2A88">
      <w:pPr>
        <w:ind w:left="5670"/>
      </w:pPr>
    </w:p>
    <w:p w14:paraId="5172A6A2" w14:textId="77777777" w:rsidR="00243875" w:rsidRDefault="00243875" w:rsidP="0015688F"/>
    <w:p w14:paraId="366F8818" w14:textId="77777777" w:rsidR="00243875" w:rsidRDefault="00243875" w:rsidP="0015688F"/>
    <w:p w14:paraId="6FC4C221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6A585BC7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4B587118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5AC5E1CB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5B0C2B2F">
                <v:shape id="_x0000_i1026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7474164A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24880427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11141BF8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4B81BDBA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1AF78E79" w14:textId="77777777" w:rsidR="0015688F" w:rsidRDefault="0015688F" w:rsidP="0015688F">
      <w:pPr>
        <w:jc w:val="left"/>
        <w:rPr>
          <w:rFonts w:cs="Arial"/>
          <w:bCs/>
        </w:rPr>
      </w:pPr>
    </w:p>
    <w:p w14:paraId="262168E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6AC19764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1FD9C9BF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011D65E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5FDA12C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4C0F0BF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784A3C4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52F81357" w14:textId="3EA53822" w:rsidR="0015688F" w:rsidRDefault="006C6BD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VIVEN et VAUCHER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Cédric et Stéphanie</w:t>
      </w:r>
    </w:p>
    <w:p w14:paraId="120AC175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41AC589B" w14:textId="55541BDB" w:rsidR="0015688F" w:rsidRDefault="006C6BD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DES GABARRES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14:paraId="0BD00781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46BCA77F" w14:textId="754F5628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C6BDD">
        <w:rPr>
          <w:rFonts w:ascii="Arial" w:hAnsi="Arial"/>
          <w:iCs/>
        </w:rPr>
        <w:t>105</w:t>
      </w:r>
      <w:r>
        <w:rPr>
          <w:rFonts w:ascii="Arial" w:hAnsi="Arial"/>
          <w:iCs/>
        </w:rPr>
        <w:t xml:space="preserve">, section </w:t>
      </w:r>
      <w:r w:rsidR="006C6BDD">
        <w:rPr>
          <w:rFonts w:ascii="Arial" w:hAnsi="Arial"/>
          <w:iCs/>
        </w:rPr>
        <w:t>ZD 01</w:t>
      </w:r>
      <w:r>
        <w:rPr>
          <w:rFonts w:ascii="Arial" w:hAnsi="Arial"/>
          <w:iCs/>
        </w:rPr>
        <w:t>.</w:t>
      </w:r>
    </w:p>
    <w:p w14:paraId="4E727F7D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1991BBC6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06DD5AD9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74F2E7FB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25BA8E62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00F5055F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52DBB0BA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47E50250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5117B7A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15ED25B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45CC78C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5041627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776AA38D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11146E4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ED97D9C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8B488EA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0F5382C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A78CE8B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7988D2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26CD9A7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4E6C17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399F936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4FA387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E547795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97C66DF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5483476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B78A9">
              <w:rPr>
                <w:rFonts w:cs="Arial"/>
                <w:bCs/>
                <w:noProof/>
              </w:rPr>
              <w:t>mercredi 7 avril 2021</w:t>
            </w:r>
            <w:r>
              <w:rPr>
                <w:rFonts w:cs="Arial"/>
                <w:bCs/>
              </w:rPr>
              <w:fldChar w:fldCharType="end"/>
            </w:r>
          </w:p>
          <w:p w14:paraId="4B567AA7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4FAC42C4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1E8A3AD6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37FFF138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70D5C423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53D267E7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49E8E60E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06CE7876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39F00462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2A29D3FD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37968151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23EBDA7E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21B65DF0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72DBBAFC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6C3E8F89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7CE18DBA">
                <v:shape id="_x0000_i1027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37156252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4A69BED4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55CA9917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585FEB89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72A15C0A" w14:textId="77777777" w:rsidR="0015688F" w:rsidRDefault="0015688F" w:rsidP="0015688F">
      <w:pPr>
        <w:jc w:val="left"/>
        <w:rPr>
          <w:rFonts w:cs="Arial"/>
          <w:bCs/>
        </w:rPr>
      </w:pPr>
    </w:p>
    <w:p w14:paraId="3354EDA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5C2D3F62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4EE5832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55E4F58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4BAC737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31D68F3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0F4236C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7A3B8644" w14:textId="302BD925" w:rsidR="0015688F" w:rsidRDefault="006C6BD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VIVEN et VAUCHER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Cédric et Stéphanie</w:t>
      </w:r>
    </w:p>
    <w:p w14:paraId="589ADE14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48469D60" w14:textId="5A24E0FE" w:rsidR="0015688F" w:rsidRDefault="006C6BD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DES GABARRES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14:paraId="58104C3B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044963E8" w14:textId="1C7A390B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C6BDD">
        <w:rPr>
          <w:rFonts w:ascii="Arial" w:hAnsi="Arial"/>
          <w:iCs/>
        </w:rPr>
        <w:t>105</w:t>
      </w:r>
      <w:r>
        <w:rPr>
          <w:rFonts w:ascii="Arial" w:hAnsi="Arial"/>
          <w:iCs/>
        </w:rPr>
        <w:t xml:space="preserve">, section </w:t>
      </w:r>
      <w:r w:rsidR="006C6BDD">
        <w:rPr>
          <w:rFonts w:ascii="Arial" w:hAnsi="Arial"/>
          <w:iCs/>
        </w:rPr>
        <w:t>ZD 01</w:t>
      </w:r>
      <w:r>
        <w:rPr>
          <w:rFonts w:ascii="Arial" w:hAnsi="Arial"/>
          <w:iCs/>
        </w:rPr>
        <w:t>.</w:t>
      </w:r>
    </w:p>
    <w:p w14:paraId="0E8A610C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6DB9D1D0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0CB30B35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4BC1A06F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5E34944B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2229F683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3EE2BD55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61195941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1B86332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06645D3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5359EEB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3C27982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560405ED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B78A9">
              <w:rPr>
                <w:rFonts w:cs="Arial"/>
                <w:bCs/>
                <w:noProof/>
              </w:rPr>
              <w:t>mercredi 7 avril 2021</w:t>
            </w:r>
            <w:r>
              <w:rPr>
                <w:rFonts w:cs="Arial"/>
                <w:bCs/>
              </w:rPr>
              <w:fldChar w:fldCharType="end"/>
            </w:r>
          </w:p>
          <w:p w14:paraId="73642A10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4AEA743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B53B47F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754028FA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3970EB8B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3C08FC8D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3FCD8AE2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4B55DBE3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37E180DC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2481EA95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711130C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51480AF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E99A4CD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753FD2D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C2483BC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FDE9BB7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A087BD7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283E86E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7978B16E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2485E8" w14:textId="77777777" w:rsidR="005B78A9" w:rsidRDefault="005B78A9">
      <w:r>
        <w:separator/>
      </w:r>
    </w:p>
  </w:endnote>
  <w:endnote w:type="continuationSeparator" w:id="0">
    <w:p w14:paraId="2C8AC52B" w14:textId="77777777" w:rsidR="005B78A9" w:rsidRDefault="005B7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F7CB87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2647FD2B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E7115A" w14:textId="77777777" w:rsidR="005B78A9" w:rsidRDefault="005B78A9">
      <w:r>
        <w:separator/>
      </w:r>
    </w:p>
  </w:footnote>
  <w:footnote w:type="continuationSeparator" w:id="0">
    <w:p w14:paraId="055BA5D7" w14:textId="77777777" w:rsidR="005B78A9" w:rsidRDefault="005B78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FCA257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66ECB101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78A9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5B78A9"/>
    <w:rsid w:val="006C6BDD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4064EE"/>
  <w15:chartTrackingRefBased/>
  <w15:docId w15:val="{967E6D7D-C1DD-43D1-B43A-E61DCE832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830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2021-04-07T07:28:00Z</dcterms:created>
  <dcterms:modified xsi:type="dcterms:W3CDTF">2021-04-07T07:28:00Z</dcterms:modified>
</cp:coreProperties>
</file>