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2E46F886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28A77761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68E233F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6AAC4B83" w14:textId="77777777" w:rsidR="00D03FEE" w:rsidRDefault="00D03FEE" w:rsidP="000060FC">
            <w:pPr>
              <w:spacing w:before="120"/>
              <w:ind w:left="2198"/>
              <w:jc w:val="left"/>
            </w:pPr>
          </w:p>
          <w:p w14:paraId="3441A392" w14:textId="77777777" w:rsidR="00D03FEE" w:rsidRDefault="00D03FEE" w:rsidP="000060FC">
            <w:pPr>
              <w:spacing w:before="120"/>
              <w:ind w:left="2198"/>
              <w:jc w:val="left"/>
            </w:pPr>
          </w:p>
          <w:p w14:paraId="3670AB9F" w14:textId="77777777" w:rsidR="00D03FEE" w:rsidRDefault="00D03FEE" w:rsidP="000060FC">
            <w:pPr>
              <w:spacing w:before="120"/>
              <w:ind w:left="2198"/>
              <w:jc w:val="left"/>
            </w:pPr>
          </w:p>
          <w:p w14:paraId="3B9B86DA" w14:textId="627E9FDE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D03FEE">
              <w:rPr>
                <w:noProof/>
              </w:rPr>
              <w:t>mardi 23 mars 2021</w:t>
            </w:r>
            <w:r w:rsidRPr="000060FC">
              <w:fldChar w:fldCharType="end"/>
            </w:r>
          </w:p>
          <w:p w14:paraId="58911F07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52603478" w14:textId="6674026E" w:rsidR="000060FC" w:rsidRPr="000060FC" w:rsidRDefault="007F270E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BOURREL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MARIE-CLAUDE</w:t>
            </w:r>
          </w:p>
          <w:p w14:paraId="4FC9D322" w14:textId="247A5C5E" w:rsidR="000060FC" w:rsidRPr="000060FC" w:rsidRDefault="007F270E" w:rsidP="000060FC">
            <w:pPr>
              <w:spacing w:before="120"/>
              <w:ind w:left="2198"/>
              <w:jc w:val="left"/>
            </w:pPr>
            <w:r>
              <w:t>2279</w:t>
            </w:r>
            <w:r w:rsidR="000060FC" w:rsidRPr="000060FC">
              <w:t xml:space="preserve"> </w:t>
            </w:r>
            <w:r>
              <w:t>LA GRANDE GOMME</w:t>
            </w:r>
            <w:r w:rsidR="000060FC" w:rsidRPr="000060FC">
              <w:t xml:space="preserve"> </w:t>
            </w:r>
          </w:p>
          <w:p w14:paraId="0CB59CA4" w14:textId="6067AD0D" w:rsidR="000060FC" w:rsidRPr="000060FC" w:rsidRDefault="007F270E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14:paraId="68955BBD" w14:textId="77777777" w:rsidR="00D03FEE" w:rsidRDefault="00D03FEE" w:rsidP="000060FC">
      <w:pPr>
        <w:spacing w:before="120"/>
        <w:rPr>
          <w:i/>
          <w:u w:val="single"/>
        </w:rPr>
      </w:pPr>
    </w:p>
    <w:p w14:paraId="600441A6" w14:textId="77777777" w:rsidR="00D03FEE" w:rsidRDefault="00D03FEE" w:rsidP="000060FC">
      <w:pPr>
        <w:spacing w:before="120"/>
        <w:rPr>
          <w:i/>
          <w:u w:val="single"/>
        </w:rPr>
      </w:pPr>
    </w:p>
    <w:p w14:paraId="18B9AC7A" w14:textId="77777777" w:rsidR="00D03FEE" w:rsidRDefault="00D03FEE" w:rsidP="000060FC">
      <w:pPr>
        <w:spacing w:before="120"/>
        <w:rPr>
          <w:i/>
          <w:u w:val="single"/>
        </w:rPr>
      </w:pPr>
    </w:p>
    <w:p w14:paraId="73B90850" w14:textId="1E575DE4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1C80EAE3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18BFC9D4" w14:textId="661C94D5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7F270E">
        <w:rPr>
          <w:bCs/>
        </w:rPr>
        <w:t>Madame</w:t>
      </w:r>
      <w:r w:rsidRPr="000060FC">
        <w:rPr>
          <w:bCs/>
        </w:rPr>
        <w:t xml:space="preserve"> </w:t>
      </w:r>
      <w:r w:rsidR="007F270E">
        <w:rPr>
          <w:bCs/>
        </w:rPr>
        <w:t>BOURREL</w:t>
      </w:r>
      <w:r w:rsidRPr="000060FC">
        <w:rPr>
          <w:bCs/>
        </w:rPr>
        <w:t xml:space="preserve"> </w:t>
      </w:r>
      <w:r w:rsidR="007F270E">
        <w:rPr>
          <w:bCs/>
        </w:rPr>
        <w:t>MARIE-CLAUDE</w:t>
      </w:r>
    </w:p>
    <w:p w14:paraId="10AE88CF" w14:textId="77777777" w:rsidR="000060FC" w:rsidRPr="000060FC" w:rsidRDefault="000060FC" w:rsidP="000060FC">
      <w:pPr>
        <w:spacing w:before="120"/>
      </w:pPr>
    </w:p>
    <w:p w14:paraId="12C328EC" w14:textId="53D49DC9" w:rsidR="000060FC" w:rsidRPr="000060FC" w:rsidRDefault="007F270E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14:paraId="6405904B" w14:textId="77777777" w:rsidR="000060FC" w:rsidRPr="000060FC" w:rsidRDefault="000060FC" w:rsidP="000060FC">
      <w:pPr>
        <w:spacing w:before="120"/>
        <w:ind w:firstLine="709"/>
      </w:pPr>
    </w:p>
    <w:p w14:paraId="447D6DAE" w14:textId="6E9BB416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7F270E">
        <w:t>CASTELNAUDARY</w:t>
      </w:r>
      <w:r w:rsidRPr="000060FC">
        <w:t xml:space="preserve">, </w:t>
      </w:r>
      <w:r w:rsidR="007F270E">
        <w:rPr>
          <w:bCs/>
        </w:rPr>
        <w:t>2279</w:t>
      </w:r>
      <w:r w:rsidRPr="000060FC">
        <w:rPr>
          <w:bCs/>
        </w:rPr>
        <w:t xml:space="preserve"> </w:t>
      </w:r>
      <w:r w:rsidR="007F270E">
        <w:rPr>
          <w:bCs/>
        </w:rPr>
        <w:t xml:space="preserve">LA GRANDE </w:t>
      </w:r>
      <w:proofErr w:type="gramStart"/>
      <w:r w:rsidR="007F270E">
        <w:rPr>
          <w:bCs/>
        </w:rPr>
        <w:t>GOMME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7F270E">
        <w:rPr>
          <w:iCs/>
        </w:rPr>
        <w:t>36</w:t>
      </w:r>
      <w:r w:rsidRPr="000060FC">
        <w:rPr>
          <w:iCs/>
        </w:rPr>
        <w:t xml:space="preserve">, section </w:t>
      </w:r>
      <w:r w:rsidR="007F270E">
        <w:rPr>
          <w:iCs/>
        </w:rPr>
        <w:t>ZD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7F270E">
        <w:t>23/03/2021</w:t>
      </w:r>
      <w:r w:rsidRPr="000060FC">
        <w:t>, veuillez trouver ci-joint au présent courrier :</w:t>
      </w:r>
    </w:p>
    <w:p w14:paraId="1AE57D49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71042186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468700E0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44395A21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67438C23" w14:textId="72A8C8B4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7F270E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256406FD" w14:textId="77777777" w:rsidR="000060FC" w:rsidRPr="000060FC" w:rsidRDefault="000060FC" w:rsidP="000060FC">
      <w:pPr>
        <w:spacing w:before="240"/>
        <w:ind w:left="709"/>
      </w:pPr>
    </w:p>
    <w:p w14:paraId="096CDD73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30782778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0C8F0442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65A30D66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3B45EF73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04FFF01D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69AB3A23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08D74D" w14:textId="77777777" w:rsidR="00744913" w:rsidRDefault="00744913">
      <w:r>
        <w:separator/>
      </w:r>
    </w:p>
  </w:endnote>
  <w:endnote w:type="continuationSeparator" w:id="0">
    <w:p w14:paraId="321ADB17" w14:textId="77777777" w:rsidR="00744913" w:rsidRDefault="00744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91F26F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080E86C3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305492AD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6CEA96" w14:textId="77777777" w:rsidR="00744913" w:rsidRDefault="00744913">
      <w:r>
        <w:separator/>
      </w:r>
    </w:p>
  </w:footnote>
  <w:footnote w:type="continuationSeparator" w:id="0">
    <w:p w14:paraId="6C022F45" w14:textId="77777777" w:rsidR="00744913" w:rsidRDefault="007449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744913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744913"/>
    <w:rsid w:val="007F270E"/>
    <w:rsid w:val="009521D0"/>
    <w:rsid w:val="0099710A"/>
    <w:rsid w:val="00A02D99"/>
    <w:rsid w:val="00A105E0"/>
    <w:rsid w:val="00A14C9E"/>
    <w:rsid w:val="00C125B8"/>
    <w:rsid w:val="00C14575"/>
    <w:rsid w:val="00D03FEE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071231"/>
  <w15:chartTrackingRefBased/>
  <w15:docId w15:val="{7489A614-5550-4D42-9240-586217F5C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193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2021-03-23T16:12:00Z</cp:lastPrinted>
  <dcterms:created xsi:type="dcterms:W3CDTF">2021-03-23T16:11:00Z</dcterms:created>
  <dcterms:modified xsi:type="dcterms:W3CDTF">2021-03-23T16:12:00Z</dcterms:modified>
</cp:coreProperties>
</file>