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0F280AD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1E9E3B9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FAFB1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270C764" w14:textId="77777777" w:rsidR="00105984" w:rsidRDefault="0010598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E652987" w14:textId="77777777" w:rsidR="00105984" w:rsidRDefault="0010598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91B5CF1" w14:textId="77777777" w:rsidR="00105984" w:rsidRDefault="0010598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4D20998" w14:textId="475F9904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05984">
              <w:rPr>
                <w:rFonts w:ascii="Arial" w:hAnsi="Arial"/>
                <w:noProof/>
              </w:rPr>
              <w:t>jeudi 24 juin 2021</w:t>
            </w:r>
            <w:r>
              <w:rPr>
                <w:rFonts w:ascii="Arial" w:hAnsi="Arial"/>
              </w:rPr>
              <w:fldChar w:fldCharType="end"/>
            </w:r>
          </w:p>
          <w:p w14:paraId="68C700C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576D0F4" w14:textId="6B90886E" w:rsidR="0015688F" w:rsidRDefault="005A0D5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DIJOU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14:paraId="2A3AEC9F" w14:textId="5D186D47" w:rsidR="0015688F" w:rsidRDefault="005A0D5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BEAUTE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31944A48" w14:textId="575D6BD8" w:rsidR="0015688F" w:rsidRDefault="005A0D5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208347A5" w14:textId="77777777" w:rsidR="00105984" w:rsidRDefault="00105984" w:rsidP="0015688F">
      <w:pPr>
        <w:pStyle w:val="Commentaire"/>
        <w:rPr>
          <w:rFonts w:ascii="Arial" w:hAnsi="Arial"/>
          <w:i/>
          <w:u w:val="single"/>
        </w:rPr>
      </w:pPr>
    </w:p>
    <w:p w14:paraId="74D96A94" w14:textId="77777777" w:rsidR="00105984" w:rsidRDefault="00105984" w:rsidP="0015688F">
      <w:pPr>
        <w:pStyle w:val="Commentaire"/>
        <w:rPr>
          <w:rFonts w:ascii="Arial" w:hAnsi="Arial"/>
          <w:i/>
          <w:u w:val="single"/>
        </w:rPr>
      </w:pPr>
    </w:p>
    <w:p w14:paraId="066FBC80" w14:textId="77777777" w:rsidR="00105984" w:rsidRDefault="00105984" w:rsidP="0015688F">
      <w:pPr>
        <w:pStyle w:val="Commentaire"/>
        <w:rPr>
          <w:rFonts w:ascii="Arial" w:hAnsi="Arial"/>
          <w:i/>
          <w:u w:val="single"/>
        </w:rPr>
      </w:pPr>
    </w:p>
    <w:p w14:paraId="123F427E" w14:textId="53DAA819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FE6A6DB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E9BD32F" w14:textId="43FFD301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A0D5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0D5B">
        <w:rPr>
          <w:rFonts w:ascii="Arial" w:hAnsi="Arial"/>
          <w:bCs/>
        </w:rPr>
        <w:t>DIJOU</w:t>
      </w:r>
      <w:r>
        <w:rPr>
          <w:rFonts w:ascii="Arial" w:hAnsi="Arial"/>
          <w:bCs/>
        </w:rPr>
        <w:t xml:space="preserve"> </w:t>
      </w:r>
      <w:r w:rsidR="005A0D5B">
        <w:rPr>
          <w:rFonts w:ascii="Arial" w:hAnsi="Arial"/>
          <w:bCs/>
        </w:rPr>
        <w:t>BERNARD</w:t>
      </w:r>
    </w:p>
    <w:p w14:paraId="6B0191AE" w14:textId="77777777" w:rsidR="0015688F" w:rsidRDefault="0015688F" w:rsidP="0015688F">
      <w:pPr>
        <w:pStyle w:val="Commentaire"/>
        <w:rPr>
          <w:rFonts w:ascii="Arial" w:hAnsi="Arial"/>
        </w:rPr>
      </w:pPr>
    </w:p>
    <w:p w14:paraId="363EB7B9" w14:textId="0C296ACD" w:rsidR="0015688F" w:rsidRDefault="005A0D5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1F1B0342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A58C6A7" w14:textId="2B338765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A0D5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0D5B">
        <w:rPr>
          <w:rFonts w:ascii="Arial" w:hAnsi="Arial"/>
          <w:bCs/>
        </w:rPr>
        <w:t>DIJOU</w:t>
      </w:r>
      <w:r>
        <w:rPr>
          <w:rFonts w:ascii="Arial" w:hAnsi="Arial"/>
          <w:bCs/>
        </w:rPr>
        <w:t xml:space="preserve"> </w:t>
      </w:r>
      <w:r w:rsidR="005A0D5B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A0D5B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A0D5B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5A0D5B">
        <w:rPr>
          <w:rFonts w:ascii="Arial" w:hAnsi="Arial"/>
          <w:iCs/>
        </w:rPr>
        <w:t>YD</w:t>
      </w:r>
      <w:r>
        <w:rPr>
          <w:rFonts w:ascii="Arial" w:hAnsi="Arial"/>
          <w:iCs/>
        </w:rPr>
        <w:t>.</w:t>
      </w:r>
    </w:p>
    <w:p w14:paraId="6AC9E00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5DA4C4A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1518755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665B2396" w14:textId="4AA5C026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A0D5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171112D" w14:textId="77777777" w:rsidR="0015688F" w:rsidRDefault="0015688F" w:rsidP="0015688F">
      <w:pPr>
        <w:ind w:left="5670"/>
        <w:rPr>
          <w:rFonts w:cs="Arial"/>
          <w:bCs/>
        </w:rPr>
      </w:pPr>
    </w:p>
    <w:p w14:paraId="79ACC376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3D37715" w14:textId="77777777" w:rsidR="00780188" w:rsidRDefault="00780188" w:rsidP="009641BF">
      <w:pPr>
        <w:pStyle w:val="Retraitcorpsdetexte"/>
        <w:ind w:firstLine="702"/>
        <w:jc w:val="both"/>
      </w:pPr>
    </w:p>
    <w:p w14:paraId="128C4C27" w14:textId="77777777" w:rsidR="00780188" w:rsidRDefault="00780188" w:rsidP="009641BF">
      <w:pPr>
        <w:pStyle w:val="Retraitcorpsdetexte"/>
        <w:ind w:firstLine="702"/>
        <w:jc w:val="both"/>
      </w:pPr>
    </w:p>
    <w:p w14:paraId="2B5240D2" w14:textId="77777777" w:rsidR="00780188" w:rsidRDefault="00780188" w:rsidP="009641BF">
      <w:pPr>
        <w:pStyle w:val="Retraitcorpsdetexte"/>
        <w:ind w:firstLine="702"/>
        <w:jc w:val="both"/>
      </w:pPr>
    </w:p>
    <w:p w14:paraId="0D8D8B2A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A2079B1" w14:textId="77777777" w:rsidR="00224910" w:rsidRDefault="00224910" w:rsidP="00AE2A88">
      <w:pPr>
        <w:ind w:left="5670"/>
      </w:pPr>
    </w:p>
    <w:p w14:paraId="1AE92DF4" w14:textId="77777777" w:rsidR="00243875" w:rsidRDefault="00243875" w:rsidP="0015688F"/>
    <w:p w14:paraId="7E94BB62" w14:textId="77777777" w:rsidR="00243875" w:rsidRDefault="00243875" w:rsidP="0015688F"/>
    <w:p w14:paraId="2AE5A553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7042B68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8450AED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6020ED9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23CC8E5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8005B0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0B1A86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A95AD51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B26BD9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BC0E650" w14:textId="77777777" w:rsidR="0015688F" w:rsidRDefault="0015688F" w:rsidP="0015688F">
      <w:pPr>
        <w:jc w:val="left"/>
        <w:rPr>
          <w:rFonts w:cs="Arial"/>
          <w:bCs/>
        </w:rPr>
      </w:pPr>
    </w:p>
    <w:p w14:paraId="2250581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F5039B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3C295F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AFF199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78583E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82325A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767D8C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5F4EA3E" w14:textId="364B7A9B" w:rsidR="0015688F" w:rsidRDefault="005A0D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DIJOU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14:paraId="2FCB281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FCDAC7C" w14:textId="404BC610" w:rsidR="0015688F" w:rsidRDefault="005A0D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1150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RTE DE REVEL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305ED86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19FD815" w14:textId="2B8FAE8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A0D5B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5A0D5B">
        <w:rPr>
          <w:rFonts w:ascii="Arial" w:hAnsi="Arial"/>
          <w:iCs/>
        </w:rPr>
        <w:t>YD</w:t>
      </w:r>
      <w:r>
        <w:rPr>
          <w:rFonts w:ascii="Arial" w:hAnsi="Arial"/>
          <w:iCs/>
        </w:rPr>
        <w:t>.</w:t>
      </w:r>
    </w:p>
    <w:p w14:paraId="2C31651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E00C7F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F039AE0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8598F4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EDA025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C9886E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27BB70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1B6760A5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F28D45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C67F1A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AAEFD9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6438D3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088CEDC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18A44E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083384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513B3A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FDF9A5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0307D1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F3C409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585A05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265F7A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CD9F89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123750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84E61A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204BC54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AB99DA1" w14:textId="7527E253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05984">
              <w:rPr>
                <w:rFonts w:cs="Arial"/>
                <w:bCs/>
                <w:noProof/>
              </w:rPr>
              <w:t>jeudi 24 juin 2021</w:t>
            </w:r>
            <w:r>
              <w:rPr>
                <w:rFonts w:cs="Arial"/>
                <w:bCs/>
              </w:rPr>
              <w:fldChar w:fldCharType="end"/>
            </w:r>
          </w:p>
          <w:p w14:paraId="3DE135C1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3D80828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1BD8E3F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3006C4B4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0EB5019D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510B9DC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5B1C36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FA1F88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3C8DA32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7149C5B1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7F3616C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EED5102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3631FCD4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B602FC3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36BD2FA7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0F3C758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12D9DCF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AFE5AD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AEF36DB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6618401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4153185" w14:textId="77777777" w:rsidR="0015688F" w:rsidRDefault="0015688F" w:rsidP="0015688F">
      <w:pPr>
        <w:jc w:val="left"/>
        <w:rPr>
          <w:rFonts w:cs="Arial"/>
          <w:bCs/>
        </w:rPr>
      </w:pPr>
    </w:p>
    <w:p w14:paraId="7C19817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987F33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F8A681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BC8E00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446342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44B489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72D41F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E498564" w14:textId="63A7D63C" w:rsidR="0015688F" w:rsidRDefault="005A0D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DIJOU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14:paraId="058F182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5D9F8828" w14:textId="17AC066A" w:rsidR="0015688F" w:rsidRDefault="005A0D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1150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RTE DE REVEL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4C37528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164EEE4" w14:textId="613C8D96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A0D5B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5A0D5B">
        <w:rPr>
          <w:rFonts w:ascii="Arial" w:hAnsi="Arial"/>
          <w:iCs/>
        </w:rPr>
        <w:t>YD</w:t>
      </w:r>
      <w:r>
        <w:rPr>
          <w:rFonts w:ascii="Arial" w:hAnsi="Arial"/>
          <w:iCs/>
        </w:rPr>
        <w:t>.</w:t>
      </w:r>
    </w:p>
    <w:p w14:paraId="182D5402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DFC8687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BC1B80D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1BECC7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FB6A52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CEAC4A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586FB5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719C819C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664BC5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19AA5A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4D2EE1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B048EB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8E402AE" w14:textId="05F9A8CB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05984">
              <w:rPr>
                <w:rFonts w:cs="Arial"/>
                <w:bCs/>
                <w:noProof/>
              </w:rPr>
              <w:t>jeudi 24 juin 2021</w:t>
            </w:r>
            <w:r>
              <w:rPr>
                <w:rFonts w:cs="Arial"/>
                <w:bCs/>
              </w:rPr>
              <w:fldChar w:fldCharType="end"/>
            </w:r>
          </w:p>
          <w:p w14:paraId="3E47C53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266DB4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EF70105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4EEE893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C5CF504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5307B5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FF866C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78B1C7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ED08C21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1C2543A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CA0E216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30E5B5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8D2909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101B9FC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A48DD2C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859DF0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ACD640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828C7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1F53DF71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C0BEF" w14:textId="77777777" w:rsidR="00533C7F" w:rsidRDefault="00533C7F">
      <w:r>
        <w:separator/>
      </w:r>
    </w:p>
  </w:endnote>
  <w:endnote w:type="continuationSeparator" w:id="0">
    <w:p w14:paraId="6E9D33FE" w14:textId="77777777" w:rsidR="00533C7F" w:rsidRDefault="00533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FEFC6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36E7B3D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9F37" w14:textId="77777777" w:rsidR="00533C7F" w:rsidRDefault="00533C7F">
      <w:r>
        <w:separator/>
      </w:r>
    </w:p>
  </w:footnote>
  <w:footnote w:type="continuationSeparator" w:id="0">
    <w:p w14:paraId="4C4892AA" w14:textId="77777777" w:rsidR="00533C7F" w:rsidRDefault="00533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B3450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2C29DC1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C7F"/>
    <w:rsid w:val="000325F5"/>
    <w:rsid w:val="00105984"/>
    <w:rsid w:val="00110A76"/>
    <w:rsid w:val="0015688F"/>
    <w:rsid w:val="00224910"/>
    <w:rsid w:val="00243875"/>
    <w:rsid w:val="00280E8D"/>
    <w:rsid w:val="00330661"/>
    <w:rsid w:val="00336732"/>
    <w:rsid w:val="00361FA1"/>
    <w:rsid w:val="00533C7F"/>
    <w:rsid w:val="005A0D5B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450844"/>
  <w15:chartTrackingRefBased/>
  <w15:docId w15:val="{FCAAE098-8A8B-4B97-8CF1-5C244146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800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2021-06-24T07:21:00Z</cp:lastPrinted>
  <dcterms:created xsi:type="dcterms:W3CDTF">2021-06-24T07:21:00Z</dcterms:created>
  <dcterms:modified xsi:type="dcterms:W3CDTF">2021-06-24T07:22:00Z</dcterms:modified>
</cp:coreProperties>
</file>