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A4430" w:rsidRDefault="002A443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A4430" w:rsidRDefault="002A443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A4430" w:rsidRDefault="002A443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A4430">
              <w:rPr>
                <w:rFonts w:ascii="Arial" w:hAnsi="Arial"/>
                <w:noProof/>
              </w:rPr>
              <w:t>vendredi 8 janvier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F06C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FOURNIL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4F06C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Calvet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F06CE" w:rsidP="004F06C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2A4430" w:rsidRDefault="002A4430" w:rsidP="0015688F">
      <w:pPr>
        <w:pStyle w:val="Commentaire"/>
        <w:rPr>
          <w:rFonts w:ascii="Arial" w:hAnsi="Arial"/>
          <w:i/>
          <w:u w:val="single"/>
        </w:rPr>
      </w:pPr>
    </w:p>
    <w:p w:rsidR="002A4430" w:rsidRDefault="002A4430" w:rsidP="0015688F">
      <w:pPr>
        <w:pStyle w:val="Commentaire"/>
        <w:rPr>
          <w:rFonts w:ascii="Arial" w:hAnsi="Arial"/>
          <w:i/>
          <w:u w:val="single"/>
        </w:rPr>
      </w:pPr>
    </w:p>
    <w:p w:rsidR="002A4430" w:rsidRDefault="002A4430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F06C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F06CE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4F06CE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F06C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F06C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F06CE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4F06CE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F06C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F06CE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4F06CE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F06CE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F06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F06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Calvet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06CE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4F06CE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4430">
              <w:rPr>
                <w:rFonts w:cs="Arial"/>
                <w:bCs/>
                <w:noProof/>
              </w:rPr>
              <w:t>vendredi 8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F06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F06C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Calvet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06CE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4F06CE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4430">
              <w:rPr>
                <w:rFonts w:cs="Arial"/>
                <w:bCs/>
                <w:noProof/>
              </w:rPr>
              <w:t>vendredi 8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EB8" w:rsidRDefault="00904EB8">
      <w:r>
        <w:separator/>
      </w:r>
    </w:p>
  </w:endnote>
  <w:endnote w:type="continuationSeparator" w:id="0">
    <w:p w:rsidR="00904EB8" w:rsidRDefault="00904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EB8" w:rsidRDefault="00904EB8">
      <w:r>
        <w:separator/>
      </w:r>
    </w:p>
  </w:footnote>
  <w:footnote w:type="continuationSeparator" w:id="0">
    <w:p w:rsidR="00904EB8" w:rsidRDefault="00904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EB8"/>
    <w:rsid w:val="000325F5"/>
    <w:rsid w:val="00110A76"/>
    <w:rsid w:val="0015688F"/>
    <w:rsid w:val="00224910"/>
    <w:rsid w:val="00243875"/>
    <w:rsid w:val="00280E8D"/>
    <w:rsid w:val="002A4430"/>
    <w:rsid w:val="00330661"/>
    <w:rsid w:val="00336732"/>
    <w:rsid w:val="00361FA1"/>
    <w:rsid w:val="004F06CE"/>
    <w:rsid w:val="005A0FA8"/>
    <w:rsid w:val="00780188"/>
    <w:rsid w:val="008C28E3"/>
    <w:rsid w:val="008E019E"/>
    <w:rsid w:val="0090446F"/>
    <w:rsid w:val="00904EB8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ECD7DE-A03F-47E1-AB40-EC47923B9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A443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A4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578A9-381A-4337-9A17-BAAB6EC7C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71</TotalTime>
  <Pages>3</Pages>
  <Words>814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2021-01-08T13:29:00Z</cp:lastPrinted>
  <dcterms:created xsi:type="dcterms:W3CDTF">2021-01-08T13:28:00Z</dcterms:created>
  <dcterms:modified xsi:type="dcterms:W3CDTF">2021-01-08T14:39:00Z</dcterms:modified>
</cp:coreProperties>
</file>