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E5004">
              <w:rPr>
                <w:rFonts w:ascii="Arial" w:hAnsi="Arial"/>
                <w:noProof/>
              </w:rPr>
              <w:t>lundi 24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F47D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LESQUEN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D84DE5" w:rsidRDefault="00EF47D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Prade Basse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F47D1" w:rsidP="00EF47D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F47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DE LESQUEN</w:t>
      </w: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F47D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F47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DE LESQUEN</w:t>
      </w: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F47D1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F47D1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EF47D1">
        <w:rPr>
          <w:rFonts w:ascii="Arial" w:hAnsi="Arial"/>
          <w:iCs/>
        </w:rPr>
        <w:t>ZH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F47D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2E5004" w:rsidRDefault="002E5004" w:rsidP="00D84DE5">
      <w:bookmarkStart w:id="0" w:name="_GoBack"/>
      <w:bookmarkEnd w:id="0"/>
    </w:p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385AFF">
        <w:t xml:space="preserve">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DE LESQUEN</w:t>
      </w: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F47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Prade 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F47D1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EF47D1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E5004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DE LESQUEN</w:t>
      </w:r>
      <w:r>
        <w:rPr>
          <w:rFonts w:ascii="Arial" w:hAnsi="Arial"/>
          <w:bCs/>
        </w:rPr>
        <w:t xml:space="preserve"> </w:t>
      </w:r>
      <w:r w:rsidR="00EF47D1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F47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Prade 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F47D1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EF47D1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E5004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145" w:rsidRDefault="00613145">
      <w:r>
        <w:separator/>
      </w:r>
    </w:p>
  </w:endnote>
  <w:endnote w:type="continuationSeparator" w:id="0">
    <w:p w:rsidR="00613145" w:rsidRDefault="00613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145" w:rsidRDefault="00613145">
      <w:r>
        <w:separator/>
      </w:r>
    </w:p>
  </w:footnote>
  <w:footnote w:type="continuationSeparator" w:id="0">
    <w:p w:rsidR="00613145" w:rsidRDefault="006131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145"/>
    <w:rsid w:val="00170917"/>
    <w:rsid w:val="002D7FB2"/>
    <w:rsid w:val="002E5004"/>
    <w:rsid w:val="00305A9D"/>
    <w:rsid w:val="00385AFF"/>
    <w:rsid w:val="003D1660"/>
    <w:rsid w:val="003F7D70"/>
    <w:rsid w:val="00613145"/>
    <w:rsid w:val="00633EE3"/>
    <w:rsid w:val="006512EA"/>
    <w:rsid w:val="00661E52"/>
    <w:rsid w:val="006B5B1A"/>
    <w:rsid w:val="006F52A1"/>
    <w:rsid w:val="00A878A4"/>
    <w:rsid w:val="00B17184"/>
    <w:rsid w:val="00D84DE5"/>
    <w:rsid w:val="00DD635A"/>
    <w:rsid w:val="00EF47D1"/>
    <w:rsid w:val="00F3293D"/>
    <w:rsid w:val="00F5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14E24-94C4-460D-B0EB-08B168C4F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682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2014-11-24T13:35:00Z</cp:lastPrinted>
  <dcterms:created xsi:type="dcterms:W3CDTF">2014-11-24T13:34:00Z</dcterms:created>
  <dcterms:modified xsi:type="dcterms:W3CDTF">2014-11-24T13:35:00Z</dcterms:modified>
</cp:coreProperties>
</file>