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14:paraId="0CA69B28" w14:textId="77777777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14:paraId="6F71757C" w14:textId="77777777"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A7D0E1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  <w:p w14:paraId="6EB4FBCC" w14:textId="77777777"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14:paraId="7D4083C7" w14:textId="77777777" w:rsidR="003E086E" w:rsidRDefault="003E086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07A5BC94" w14:textId="77777777" w:rsidR="003E086E" w:rsidRDefault="003E086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4CC986E" w14:textId="77777777" w:rsidR="003E086E" w:rsidRDefault="003E086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466F989D" w14:textId="77777777" w:rsidR="003E086E" w:rsidRDefault="003E086E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02CB4BA" w14:textId="4582D373"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E086E">
              <w:rPr>
                <w:rFonts w:ascii="Arial" w:hAnsi="Arial"/>
                <w:noProof/>
              </w:rPr>
              <w:t>jeudi 3 février 2022</w:t>
            </w:r>
            <w:r>
              <w:rPr>
                <w:rFonts w:ascii="Arial" w:hAnsi="Arial"/>
              </w:rPr>
              <w:fldChar w:fldCharType="end"/>
            </w:r>
          </w:p>
          <w:p w14:paraId="3E1E0189" w14:textId="77777777"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202DC6EE" w14:textId="77777777" w:rsidR="00D84DE5" w:rsidRDefault="00C040A6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HUGOT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Paul et Delphine</w:t>
            </w:r>
          </w:p>
          <w:p w14:paraId="173549FE" w14:textId="77777777" w:rsidR="00D84DE5" w:rsidRDefault="00C040A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de la </w:t>
            </w:r>
            <w:proofErr w:type="spellStart"/>
            <w:r>
              <w:rPr>
                <w:rFonts w:ascii="Arial" w:hAnsi="Arial"/>
              </w:rPr>
              <w:t>Maynade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14:paraId="72644B38" w14:textId="77777777" w:rsidR="00D84DE5" w:rsidRDefault="00C040A6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LASBORDES</w:t>
            </w:r>
          </w:p>
        </w:tc>
      </w:tr>
    </w:tbl>
    <w:p w14:paraId="757326F1" w14:textId="77777777" w:rsidR="003E086E" w:rsidRDefault="003E086E" w:rsidP="00D84DE5">
      <w:pPr>
        <w:pStyle w:val="Commentaire"/>
        <w:rPr>
          <w:rFonts w:ascii="Arial" w:hAnsi="Arial"/>
          <w:i/>
          <w:u w:val="single"/>
        </w:rPr>
      </w:pPr>
    </w:p>
    <w:p w14:paraId="5A086565" w14:textId="77777777" w:rsidR="003E086E" w:rsidRDefault="003E086E" w:rsidP="00D84DE5">
      <w:pPr>
        <w:pStyle w:val="Commentaire"/>
        <w:rPr>
          <w:rFonts w:ascii="Arial" w:hAnsi="Arial"/>
          <w:i/>
          <w:u w:val="single"/>
        </w:rPr>
      </w:pPr>
    </w:p>
    <w:p w14:paraId="5B5A5AE0" w14:textId="77777777" w:rsidR="003E086E" w:rsidRDefault="003E086E" w:rsidP="00D84DE5">
      <w:pPr>
        <w:pStyle w:val="Commentaire"/>
        <w:rPr>
          <w:rFonts w:ascii="Arial" w:hAnsi="Arial"/>
          <w:i/>
          <w:u w:val="single"/>
        </w:rPr>
      </w:pPr>
    </w:p>
    <w:p w14:paraId="6E9B1217" w14:textId="0F26B780"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14:paraId="4E11DDE9" w14:textId="77777777"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14:paraId="1E7B20AB" w14:textId="77777777"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proofErr w:type="gramStart"/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040A6">
        <w:rPr>
          <w:rFonts w:ascii="Arial" w:hAnsi="Arial"/>
          <w:bCs/>
        </w:rPr>
        <w:t>Monsieur</w:t>
      </w:r>
      <w:proofErr w:type="gramEnd"/>
      <w:r w:rsidR="00C040A6">
        <w:rPr>
          <w:rFonts w:ascii="Arial" w:hAnsi="Arial"/>
          <w:bCs/>
        </w:rPr>
        <w:t xml:space="preserve"> et Madame</w:t>
      </w:r>
      <w:r>
        <w:rPr>
          <w:rFonts w:ascii="Arial" w:hAnsi="Arial"/>
          <w:bCs/>
        </w:rPr>
        <w:t xml:space="preserve"> </w:t>
      </w:r>
      <w:r w:rsidR="00C040A6">
        <w:rPr>
          <w:rFonts w:ascii="Arial" w:hAnsi="Arial"/>
          <w:bCs/>
        </w:rPr>
        <w:t>HUGOT</w:t>
      </w:r>
      <w:r>
        <w:rPr>
          <w:rFonts w:ascii="Arial" w:hAnsi="Arial"/>
          <w:bCs/>
        </w:rPr>
        <w:t xml:space="preserve"> </w:t>
      </w:r>
      <w:r w:rsidR="00C040A6">
        <w:rPr>
          <w:rFonts w:ascii="Arial" w:hAnsi="Arial"/>
          <w:bCs/>
        </w:rPr>
        <w:t>Paul et Delphine</w:t>
      </w:r>
    </w:p>
    <w:p w14:paraId="74A0FE9C" w14:textId="77777777" w:rsidR="00D84DE5" w:rsidRDefault="00D84DE5" w:rsidP="00D84DE5">
      <w:pPr>
        <w:pStyle w:val="Commentaire"/>
        <w:rPr>
          <w:rFonts w:ascii="Arial" w:hAnsi="Arial"/>
        </w:rPr>
      </w:pPr>
    </w:p>
    <w:p w14:paraId="5F54933E" w14:textId="77777777"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14:paraId="4AA19301" w14:textId="77777777" w:rsidR="00D84DE5" w:rsidRDefault="00D84DE5" w:rsidP="00D84DE5">
      <w:pPr>
        <w:pStyle w:val="Commentaire"/>
        <w:rPr>
          <w:rFonts w:ascii="Arial" w:hAnsi="Arial"/>
        </w:rPr>
      </w:pPr>
    </w:p>
    <w:p w14:paraId="33917344" w14:textId="77777777" w:rsidR="00D84DE5" w:rsidRDefault="00C040A6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14:paraId="6DFFD2BD" w14:textId="77777777" w:rsidR="00D84DE5" w:rsidRDefault="00D84DE5" w:rsidP="00D84DE5">
      <w:pPr>
        <w:pStyle w:val="Commentaire"/>
        <w:ind w:firstLine="709"/>
        <w:rPr>
          <w:rFonts w:ascii="Arial" w:hAnsi="Arial"/>
        </w:rPr>
      </w:pPr>
    </w:p>
    <w:p w14:paraId="0A44911A" w14:textId="1BB88A58"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040A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040A6">
        <w:rPr>
          <w:rFonts w:ascii="Arial" w:hAnsi="Arial"/>
          <w:bCs/>
        </w:rPr>
        <w:t>HUGOT</w:t>
      </w:r>
      <w:r>
        <w:rPr>
          <w:rFonts w:ascii="Arial" w:hAnsi="Arial"/>
          <w:bCs/>
        </w:rPr>
        <w:t xml:space="preserve"> </w:t>
      </w:r>
      <w:r w:rsidR="00C040A6">
        <w:rPr>
          <w:rFonts w:ascii="Arial" w:hAnsi="Arial"/>
          <w:bCs/>
        </w:rPr>
        <w:t>Paul et Delphine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040A6">
        <w:rPr>
          <w:rFonts w:ascii="Arial" w:hAnsi="Arial"/>
        </w:rPr>
        <w:t>LASBORDES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040A6">
        <w:rPr>
          <w:rFonts w:ascii="Arial" w:hAnsi="Arial"/>
          <w:iCs/>
        </w:rPr>
        <w:t>185 188</w:t>
      </w:r>
      <w:r>
        <w:rPr>
          <w:rFonts w:ascii="Arial" w:hAnsi="Arial"/>
          <w:iCs/>
        </w:rPr>
        <w:t xml:space="preserve">, section </w:t>
      </w:r>
      <w:r w:rsidR="00C040A6">
        <w:rPr>
          <w:rFonts w:ascii="Arial" w:hAnsi="Arial"/>
          <w:iCs/>
        </w:rPr>
        <w:t>ZA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14:paraId="037F506A" w14:textId="44E0A25C"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040A6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63CAE4D" w14:textId="77777777" w:rsidR="00D84DE5" w:rsidRDefault="00D84DE5" w:rsidP="00D84DE5">
      <w:pPr>
        <w:ind w:left="5670"/>
        <w:rPr>
          <w:rFonts w:cs="Arial"/>
          <w:bCs/>
        </w:rPr>
      </w:pPr>
    </w:p>
    <w:p w14:paraId="20F797DE" w14:textId="77777777" w:rsidR="006512EA" w:rsidRDefault="00D84DE5" w:rsidP="00D84DE5">
      <w:pPr>
        <w:pStyle w:val="Retraitcorpsdetexte"/>
      </w:pPr>
      <w:r>
        <w:t xml:space="preserve">Le Président </w:t>
      </w:r>
    </w:p>
    <w:p w14:paraId="5589D599" w14:textId="77777777" w:rsidR="00D350A6" w:rsidRDefault="00D350A6" w:rsidP="00D84DE5">
      <w:pPr>
        <w:pStyle w:val="Retraitcorpsdetexte"/>
      </w:pPr>
    </w:p>
    <w:p w14:paraId="23D42008" w14:textId="77777777" w:rsidR="00D350A6" w:rsidRDefault="00D350A6" w:rsidP="00D84DE5">
      <w:pPr>
        <w:pStyle w:val="Retraitcorpsdetexte"/>
      </w:pPr>
    </w:p>
    <w:p w14:paraId="1BDD9765" w14:textId="77777777" w:rsidR="00D350A6" w:rsidRDefault="00D350A6" w:rsidP="00D84DE5">
      <w:pPr>
        <w:pStyle w:val="Retraitcorpsdetexte"/>
      </w:pPr>
    </w:p>
    <w:p w14:paraId="1F05B1EB" w14:textId="77777777" w:rsidR="00D84DE5" w:rsidRDefault="00D84DE5" w:rsidP="00D84DE5">
      <w:pPr>
        <w:pStyle w:val="Retraitcorpsdetexte"/>
      </w:pPr>
      <w:r>
        <w:t>Philippe GREFFIER</w:t>
      </w:r>
    </w:p>
    <w:p w14:paraId="38874F00" w14:textId="77777777" w:rsidR="00385AFF" w:rsidRDefault="00385AFF" w:rsidP="00D84DE5"/>
    <w:p w14:paraId="39EE898B" w14:textId="77777777" w:rsidR="00385AFF" w:rsidRDefault="00385AFF" w:rsidP="00D84DE5"/>
    <w:p w14:paraId="0F1F6B79" w14:textId="77777777" w:rsidR="00385AFF" w:rsidRDefault="00385AFF" w:rsidP="00D84DE5"/>
    <w:p w14:paraId="436AA97E" w14:textId="77777777" w:rsidR="005F0F78" w:rsidRDefault="005F0F78" w:rsidP="00D84DE5"/>
    <w:p w14:paraId="6DF52AE0" w14:textId="77777777" w:rsidR="005F0F78" w:rsidRDefault="005F0F78" w:rsidP="00D84DE5"/>
    <w:p w14:paraId="717AC6FD" w14:textId="77777777" w:rsidR="00385AFF" w:rsidRDefault="00385AFF" w:rsidP="00D84DE5"/>
    <w:p w14:paraId="0E30BC3E" w14:textId="77777777" w:rsidR="00385AFF" w:rsidRDefault="00385AFF" w:rsidP="00D84DE5"/>
    <w:p w14:paraId="7EB25263" w14:textId="77777777"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14:paraId="3FB20248" w14:textId="77777777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A0FA531" w14:textId="77777777"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A92D1AF">
                <v:shape id="_x0000_i1026" type="#_x0000_t75" style="width:161.4pt;height:48.6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6540FAC7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08E1840E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E93C5CE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14:paraId="16185CEF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2B0E6C9C" w14:textId="77777777" w:rsidR="00D84DE5" w:rsidRDefault="00D84DE5" w:rsidP="00D84DE5">
      <w:pPr>
        <w:jc w:val="left"/>
        <w:rPr>
          <w:rFonts w:cs="Arial"/>
          <w:bCs/>
        </w:rPr>
      </w:pPr>
    </w:p>
    <w:p w14:paraId="6369581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14:paraId="5B6545C4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5732611E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2C4B1D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EE734D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6E2C44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4904C5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3ECD145F" w14:textId="6B0848D6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040A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040A6">
        <w:rPr>
          <w:rFonts w:ascii="Arial" w:hAnsi="Arial"/>
          <w:bCs/>
        </w:rPr>
        <w:t>HUGOT</w:t>
      </w:r>
      <w:r>
        <w:rPr>
          <w:rFonts w:ascii="Arial" w:hAnsi="Arial"/>
          <w:bCs/>
        </w:rPr>
        <w:t xml:space="preserve"> </w:t>
      </w:r>
      <w:r w:rsidR="00C040A6">
        <w:rPr>
          <w:rFonts w:ascii="Arial" w:hAnsi="Arial"/>
          <w:bCs/>
        </w:rPr>
        <w:t>Paul et Delphine</w:t>
      </w:r>
    </w:p>
    <w:p w14:paraId="5C9362E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1D45B1A0" w14:textId="6D6EF2E5" w:rsidR="00D84DE5" w:rsidRDefault="00C040A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Pech Redon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14:paraId="15BC1714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BCE0679" w14:textId="07586231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040A6">
        <w:rPr>
          <w:rFonts w:ascii="Arial" w:hAnsi="Arial"/>
          <w:iCs/>
        </w:rPr>
        <w:t>185 188</w:t>
      </w:r>
      <w:r>
        <w:rPr>
          <w:rFonts w:ascii="Arial" w:hAnsi="Arial"/>
          <w:iCs/>
        </w:rPr>
        <w:t xml:space="preserve">, section </w:t>
      </w:r>
      <w:r w:rsidR="00C040A6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14:paraId="59DB303D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48D67DBC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7A26C83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5D29C7E9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26E72C2F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0D96C831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6C8AAD5B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14:paraId="1F1552B1" w14:textId="77777777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14:paraId="1F2966AF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2550D5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3ED53D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2B6306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240" w:type="dxa"/>
          </w:tcPr>
          <w:p w14:paraId="426BBC54" w14:textId="2DA20CF3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E086E">
              <w:rPr>
                <w:rFonts w:cs="Arial"/>
                <w:bCs/>
                <w:noProof/>
              </w:rPr>
              <w:t>jeudi 3 février 2022</w:t>
            </w:r>
            <w:r>
              <w:rPr>
                <w:rFonts w:cs="Arial"/>
                <w:bCs/>
              </w:rPr>
              <w:fldChar w:fldCharType="end"/>
            </w:r>
          </w:p>
          <w:p w14:paraId="3A24C559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FB3B13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BA24235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AD299B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3C5FA645" w14:textId="77777777"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14:paraId="3C7A8606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3746FAB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4ECC4A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A40B964" w14:textId="77777777"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14:paraId="50152E28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5798A5E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6213B9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3F75A23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3499B2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9D0ED2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F259794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5034D00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51D460E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10120E58" w14:textId="77777777"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14:paraId="3577EC75" w14:textId="77777777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14:paraId="1FBD08BB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 w14:anchorId="1D832967">
                <v:shape id="_x0000_i1027" type="#_x0000_t75" style="width:165.6pt;height:50.4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14:paraId="3204C1B4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B87F313" w14:textId="77777777"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29851431" w14:textId="77777777"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14:paraId="7164720A" w14:textId="77777777"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14:paraId="54B72409" w14:textId="77777777" w:rsidR="00D84DE5" w:rsidRDefault="00D84DE5" w:rsidP="00D84DE5">
      <w:pPr>
        <w:jc w:val="left"/>
        <w:rPr>
          <w:rFonts w:cs="Arial"/>
          <w:bCs/>
        </w:rPr>
      </w:pPr>
    </w:p>
    <w:p w14:paraId="10EE5DD1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14:paraId="2391C7A9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AA562BB" w14:textId="77777777"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5C96C96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3B57895D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83D8A94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BFA28C7" w14:textId="77777777"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14:paraId="26FB5268" w14:textId="2E2DE09C"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040A6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040A6">
        <w:rPr>
          <w:rFonts w:ascii="Arial" w:hAnsi="Arial"/>
          <w:bCs/>
        </w:rPr>
        <w:t>HUGOT</w:t>
      </w:r>
      <w:r>
        <w:rPr>
          <w:rFonts w:ascii="Arial" w:hAnsi="Arial"/>
          <w:bCs/>
        </w:rPr>
        <w:t xml:space="preserve"> </w:t>
      </w:r>
      <w:r w:rsidR="00C040A6">
        <w:rPr>
          <w:rFonts w:ascii="Arial" w:hAnsi="Arial"/>
          <w:bCs/>
        </w:rPr>
        <w:t>Paul et Delphine</w:t>
      </w:r>
    </w:p>
    <w:p w14:paraId="129519C7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14:paraId="7D0AB165" w14:textId="5FCC7BE2" w:rsidR="00D84DE5" w:rsidRDefault="00C040A6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 Pech Redon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LASBORDES</w:t>
      </w:r>
    </w:p>
    <w:p w14:paraId="1E44622F" w14:textId="77777777"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0776D88" w14:textId="3E33E6CE"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040A6">
        <w:rPr>
          <w:rFonts w:ascii="Arial" w:hAnsi="Arial"/>
          <w:iCs/>
        </w:rPr>
        <w:t>185 188</w:t>
      </w:r>
      <w:r>
        <w:rPr>
          <w:rFonts w:ascii="Arial" w:hAnsi="Arial"/>
          <w:iCs/>
        </w:rPr>
        <w:t xml:space="preserve">, section </w:t>
      </w:r>
      <w:r w:rsidR="00C040A6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14:paraId="40B1C6AF" w14:textId="77777777"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14:paraId="7F1FFDF7" w14:textId="77777777"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095ED722" w14:textId="77777777"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14:paraId="166FE422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p w14:paraId="5D8FA957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14:paraId="6B606943" w14:textId="77777777"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14:paraId="6CB31670" w14:textId="77777777"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14:paraId="26FABE3F" w14:textId="77777777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2D70C47E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A2EEEB6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5588AD4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76BA174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771DCF3B" w14:textId="3447338D" w:rsidR="00D84DE5" w:rsidRDefault="00D84DE5" w:rsidP="006B5B1A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E086E">
              <w:rPr>
                <w:rFonts w:cs="Arial"/>
                <w:bCs/>
                <w:noProof/>
              </w:rPr>
              <w:t>jeudi 3 février 2022</w:t>
            </w:r>
            <w:r>
              <w:rPr>
                <w:rFonts w:cs="Arial"/>
                <w:bCs/>
              </w:rPr>
              <w:fldChar w:fldCharType="end"/>
            </w:r>
          </w:p>
          <w:p w14:paraId="4DA40072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27B1F28D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70B2DC98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18C5971A" w14:textId="77777777"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14:paraId="6F4278DD" w14:textId="77777777"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14:paraId="6423ADDE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47D219F4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623A8C97" w14:textId="77777777"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14:paraId="7B306CB8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BC7D651" w14:textId="77777777"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14:paraId="0C75A47D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183418B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1A40A81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2D33C64A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364ACD0A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6EA8CF66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5D2962EE" w14:textId="77777777"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14:paraId="17C52D70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14:paraId="026CE786" w14:textId="77777777"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14:paraId="7C614410" w14:textId="77777777"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CC716" w14:textId="77777777" w:rsidR="006675F3" w:rsidRDefault="006675F3">
      <w:r>
        <w:separator/>
      </w:r>
    </w:p>
  </w:endnote>
  <w:endnote w:type="continuationSeparator" w:id="0">
    <w:p w14:paraId="0F207A81" w14:textId="77777777" w:rsidR="006675F3" w:rsidRDefault="00667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40CFB" w14:textId="77777777"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3252E9E0" w14:textId="77777777"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</w:t>
    </w:r>
    <w:proofErr w:type="gramStart"/>
    <w:r w:rsidR="00BC596D">
      <w:rPr>
        <w:sz w:val="16"/>
      </w:rPr>
      <w:t xml:space="preserve">- </w:t>
    </w:r>
    <w:r>
      <w:rPr>
        <w:sz w:val="16"/>
      </w:rPr>
      <w:t xml:space="preserve"> 11</w:t>
    </w:r>
    <w:proofErr w:type="gramEnd"/>
    <w:r>
      <w:rPr>
        <w:sz w:val="16"/>
      </w:rPr>
      <w:t xml:space="preserve">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8644B" w14:textId="77777777" w:rsidR="006675F3" w:rsidRDefault="006675F3">
      <w:r>
        <w:separator/>
      </w:r>
    </w:p>
  </w:footnote>
  <w:footnote w:type="continuationSeparator" w:id="0">
    <w:p w14:paraId="495E7A14" w14:textId="77777777" w:rsidR="006675F3" w:rsidRDefault="006675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A42AD" w14:textId="77777777"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3F8CA138" w14:textId="77777777"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75F3"/>
    <w:rsid w:val="00170917"/>
    <w:rsid w:val="00252476"/>
    <w:rsid w:val="00296C3E"/>
    <w:rsid w:val="002D7FB2"/>
    <w:rsid w:val="00305A9D"/>
    <w:rsid w:val="00385AFF"/>
    <w:rsid w:val="003D1660"/>
    <w:rsid w:val="003E086E"/>
    <w:rsid w:val="003F7D70"/>
    <w:rsid w:val="005A2328"/>
    <w:rsid w:val="005F0F78"/>
    <w:rsid w:val="00633EE3"/>
    <w:rsid w:val="006512EA"/>
    <w:rsid w:val="00661E52"/>
    <w:rsid w:val="006675F3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040A6"/>
    <w:rsid w:val="00D12572"/>
    <w:rsid w:val="00D3327B"/>
    <w:rsid w:val="00D350A6"/>
    <w:rsid w:val="00D84DE5"/>
    <w:rsid w:val="00DD635A"/>
    <w:rsid w:val="00E85B3F"/>
    <w:rsid w:val="00F3293D"/>
    <w:rsid w:val="00F402B9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A9837"/>
  <w15:chartTrackingRefBased/>
  <w15:docId w15:val="{9F8C4BD1-F14C-433F-A3F0-420D10CB6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DA3DA-4856-4573-86BF-A8975B606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</TotalTime>
  <Pages>3</Pages>
  <Words>663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2022-02-03T15:40:00Z</cp:lastPrinted>
  <dcterms:created xsi:type="dcterms:W3CDTF">2022-02-03T15:39:00Z</dcterms:created>
  <dcterms:modified xsi:type="dcterms:W3CDTF">2022-02-03T15:43:00Z</dcterms:modified>
</cp:coreProperties>
</file>