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1647F427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12025F5D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02A6E37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71E6B705" w14:textId="77777777" w:rsidR="00191A68" w:rsidRDefault="00191A68" w:rsidP="000060FC">
            <w:pPr>
              <w:spacing w:before="120"/>
              <w:ind w:left="2198"/>
              <w:jc w:val="left"/>
            </w:pPr>
          </w:p>
          <w:p w14:paraId="4506A990" w14:textId="77777777" w:rsidR="00191A68" w:rsidRDefault="00191A68" w:rsidP="000060FC">
            <w:pPr>
              <w:spacing w:before="120"/>
              <w:ind w:left="2198"/>
              <w:jc w:val="left"/>
            </w:pPr>
          </w:p>
          <w:p w14:paraId="458C807D" w14:textId="77777777" w:rsidR="00191A68" w:rsidRDefault="00191A68" w:rsidP="000060FC">
            <w:pPr>
              <w:spacing w:before="120"/>
              <w:ind w:left="2198"/>
              <w:jc w:val="left"/>
            </w:pPr>
          </w:p>
          <w:p w14:paraId="00112D75" w14:textId="5A4A92D3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191A68">
              <w:rPr>
                <w:noProof/>
              </w:rPr>
              <w:t>mardi 30 mars 2021</w:t>
            </w:r>
            <w:r w:rsidRPr="000060FC">
              <w:fldChar w:fldCharType="end"/>
            </w:r>
          </w:p>
          <w:p w14:paraId="2E099D99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41EFC3FC" w14:textId="77777777" w:rsidR="000060FC" w:rsidRPr="000060FC" w:rsidRDefault="00226FD3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VITALES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Stéphane</w:t>
            </w:r>
          </w:p>
          <w:p w14:paraId="263E7403" w14:textId="161CBF80" w:rsidR="000060FC" w:rsidRPr="000060FC" w:rsidRDefault="00226FD3" w:rsidP="000060FC">
            <w:pPr>
              <w:spacing w:before="120"/>
              <w:ind w:left="2198"/>
              <w:jc w:val="left"/>
            </w:pPr>
            <w:r>
              <w:t>2 CHEMIN ISSEL</w:t>
            </w:r>
            <w:r w:rsidR="000060FC" w:rsidRPr="000060FC">
              <w:t xml:space="preserve"> </w:t>
            </w:r>
          </w:p>
          <w:p w14:paraId="44F56C49" w14:textId="5CA6261F" w:rsidR="000060FC" w:rsidRPr="000060FC" w:rsidRDefault="00226FD3" w:rsidP="000060FC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LABECEDE-LAURAGAIS</w:t>
            </w:r>
          </w:p>
        </w:tc>
      </w:tr>
    </w:tbl>
    <w:p w14:paraId="7B69EAD3" w14:textId="77777777" w:rsidR="00191A68" w:rsidRDefault="00191A68" w:rsidP="000060FC">
      <w:pPr>
        <w:spacing w:before="120"/>
        <w:rPr>
          <w:i/>
          <w:u w:val="single"/>
        </w:rPr>
      </w:pPr>
    </w:p>
    <w:p w14:paraId="46437495" w14:textId="77777777" w:rsidR="00191A68" w:rsidRDefault="00191A68" w:rsidP="000060FC">
      <w:pPr>
        <w:spacing w:before="120"/>
        <w:rPr>
          <w:i/>
          <w:u w:val="single"/>
        </w:rPr>
      </w:pPr>
    </w:p>
    <w:p w14:paraId="312DA0B1" w14:textId="77777777" w:rsidR="00191A68" w:rsidRDefault="00191A68" w:rsidP="000060FC">
      <w:pPr>
        <w:spacing w:before="120"/>
        <w:rPr>
          <w:i/>
          <w:u w:val="single"/>
        </w:rPr>
      </w:pPr>
    </w:p>
    <w:p w14:paraId="616E4885" w14:textId="24DC441C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5EE0F3AD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76F11A1F" w14:textId="77E2D36A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226FD3">
        <w:rPr>
          <w:bCs/>
        </w:rPr>
        <w:t>Monsieur</w:t>
      </w:r>
      <w:r w:rsidRPr="000060FC">
        <w:rPr>
          <w:bCs/>
        </w:rPr>
        <w:t xml:space="preserve"> </w:t>
      </w:r>
      <w:r w:rsidR="00226FD3">
        <w:rPr>
          <w:bCs/>
        </w:rPr>
        <w:t>VITALES</w:t>
      </w:r>
      <w:r w:rsidRPr="000060FC">
        <w:rPr>
          <w:bCs/>
        </w:rPr>
        <w:t xml:space="preserve"> </w:t>
      </w:r>
      <w:r w:rsidR="00226FD3">
        <w:rPr>
          <w:bCs/>
        </w:rPr>
        <w:t>Stéphane</w:t>
      </w:r>
    </w:p>
    <w:p w14:paraId="1A841525" w14:textId="77777777" w:rsidR="000060FC" w:rsidRPr="000060FC" w:rsidRDefault="000060FC" w:rsidP="000060FC">
      <w:pPr>
        <w:spacing w:before="120"/>
      </w:pPr>
    </w:p>
    <w:p w14:paraId="582BE5E9" w14:textId="43474EE6" w:rsidR="000060FC" w:rsidRPr="000060FC" w:rsidRDefault="00226FD3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14:paraId="272001B3" w14:textId="77777777" w:rsidR="000060FC" w:rsidRPr="000060FC" w:rsidRDefault="000060FC" w:rsidP="000060FC">
      <w:pPr>
        <w:spacing w:before="120"/>
        <w:ind w:firstLine="709"/>
      </w:pPr>
    </w:p>
    <w:p w14:paraId="11EDF2A4" w14:textId="1F1E84C3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226FD3">
        <w:t>LABECEDE-LAURAGAIS</w:t>
      </w:r>
      <w:r w:rsidRPr="000060FC">
        <w:t xml:space="preserve">, </w:t>
      </w:r>
      <w:r w:rsidR="00226FD3">
        <w:rPr>
          <w:bCs/>
        </w:rPr>
        <w:t xml:space="preserve">2 CHEMIN </w:t>
      </w:r>
      <w:proofErr w:type="gramStart"/>
      <w:r w:rsidR="00226FD3">
        <w:rPr>
          <w:bCs/>
        </w:rPr>
        <w:t>ISSEL</w:t>
      </w:r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226FD3">
        <w:rPr>
          <w:iCs/>
        </w:rPr>
        <w:t>305</w:t>
      </w:r>
      <w:r w:rsidRPr="000060FC">
        <w:rPr>
          <w:iCs/>
        </w:rPr>
        <w:t xml:space="preserve">, section </w:t>
      </w:r>
      <w:r w:rsidR="00226FD3">
        <w:rPr>
          <w:iCs/>
        </w:rPr>
        <w:t>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226FD3">
        <w:t>30/03/2021</w:t>
      </w:r>
      <w:r w:rsidRPr="000060FC">
        <w:t>, veuillez trouver ci-joint au présent courrier :</w:t>
      </w:r>
    </w:p>
    <w:p w14:paraId="70824369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5060F813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3319BE28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7DA0C26B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1B4F846D" w14:textId="2535700E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226FD3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 xml:space="preserve">’expression de </w:t>
      </w:r>
      <w:proofErr w:type="gramStart"/>
      <w:r w:rsidRPr="000060FC">
        <w:t>nos</w:t>
      </w:r>
      <w:proofErr w:type="gramEnd"/>
      <w:r w:rsidRPr="000060FC">
        <w:t xml:space="preserve"> salutations distinguées.</w:t>
      </w:r>
    </w:p>
    <w:p w14:paraId="5497FF52" w14:textId="77777777" w:rsidR="000060FC" w:rsidRPr="000060FC" w:rsidRDefault="000060FC" w:rsidP="000060FC">
      <w:pPr>
        <w:spacing w:before="240"/>
        <w:ind w:left="709"/>
      </w:pPr>
    </w:p>
    <w:p w14:paraId="662ACFB1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136EB084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18766B0F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11F5CD48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1DD10ACA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7797B3BB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11D710A9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B63C0A" w14:textId="77777777" w:rsidR="00F30AC8" w:rsidRDefault="00F30AC8">
      <w:r>
        <w:separator/>
      </w:r>
    </w:p>
  </w:endnote>
  <w:endnote w:type="continuationSeparator" w:id="0">
    <w:p w14:paraId="57432347" w14:textId="77777777" w:rsidR="00F30AC8" w:rsidRDefault="00F30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5B3EE9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7E893307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70779132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0C629A" w14:textId="77777777" w:rsidR="00F30AC8" w:rsidRDefault="00F30AC8">
      <w:r>
        <w:separator/>
      </w:r>
    </w:p>
  </w:footnote>
  <w:footnote w:type="continuationSeparator" w:id="0">
    <w:p w14:paraId="7B5D420B" w14:textId="77777777" w:rsidR="00F30AC8" w:rsidRDefault="00F30A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F30AC8"/>
    <w:rsid w:val="000060FC"/>
    <w:rsid w:val="000445BA"/>
    <w:rsid w:val="00165F7E"/>
    <w:rsid w:val="00191A68"/>
    <w:rsid w:val="00226FD3"/>
    <w:rsid w:val="002463C1"/>
    <w:rsid w:val="002B5E55"/>
    <w:rsid w:val="003F1ED7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205F"/>
    <w:rsid w:val="00F30AC8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DFBE62D"/>
  <w15:chartTrackingRefBased/>
  <w15:docId w15:val="{4B1FF968-2FD8-42E8-A412-294BD9FB0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192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2021-03-30T13:42:00Z</cp:lastPrinted>
  <dcterms:created xsi:type="dcterms:W3CDTF">2021-03-30T13:41:00Z</dcterms:created>
  <dcterms:modified xsi:type="dcterms:W3CDTF">2021-03-30T13:42:00Z</dcterms:modified>
</cp:coreProperties>
</file>