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64DBDB45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9BDE15D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F4BD31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1481265E" w14:textId="77777777" w:rsidR="00906A8A" w:rsidRDefault="00906A8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E5236F2" w14:textId="77777777" w:rsidR="00906A8A" w:rsidRDefault="00906A8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47BA591" w14:textId="307DDE7E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06A8A">
              <w:rPr>
                <w:rFonts w:ascii="Arial" w:hAnsi="Arial"/>
                <w:noProof/>
              </w:rPr>
              <w:t>jeudi 21 octobre 2021</w:t>
            </w:r>
            <w:r>
              <w:rPr>
                <w:rFonts w:ascii="Arial" w:hAnsi="Arial"/>
              </w:rPr>
              <w:fldChar w:fldCharType="end"/>
            </w:r>
          </w:p>
          <w:p w14:paraId="768BA462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62E3557" w14:textId="4117F740" w:rsidR="0015688F" w:rsidRDefault="00911B4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PIPER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REBECCA</w:t>
            </w:r>
          </w:p>
          <w:p w14:paraId="15C1409F" w14:textId="78C3FAEC" w:rsidR="0015688F" w:rsidRDefault="00911B4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 CHEMIN ISSEL</w:t>
            </w:r>
            <w:r w:rsidR="0015688F">
              <w:rPr>
                <w:rFonts w:ascii="Arial" w:hAnsi="Arial"/>
              </w:rPr>
              <w:t xml:space="preserve"> </w:t>
            </w:r>
          </w:p>
          <w:p w14:paraId="31D8CA76" w14:textId="5DE35454" w:rsidR="0015688F" w:rsidRDefault="00911B4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14:paraId="321E1CC0" w14:textId="77777777" w:rsidR="00906A8A" w:rsidRDefault="00906A8A" w:rsidP="0015688F">
      <w:pPr>
        <w:pStyle w:val="Commentaire"/>
        <w:rPr>
          <w:rFonts w:ascii="Arial" w:hAnsi="Arial"/>
          <w:i/>
          <w:u w:val="single"/>
        </w:rPr>
      </w:pPr>
    </w:p>
    <w:p w14:paraId="1D494742" w14:textId="77777777" w:rsidR="00906A8A" w:rsidRDefault="00906A8A" w:rsidP="0015688F">
      <w:pPr>
        <w:pStyle w:val="Commentaire"/>
        <w:rPr>
          <w:rFonts w:ascii="Arial" w:hAnsi="Arial"/>
          <w:i/>
          <w:u w:val="single"/>
        </w:rPr>
      </w:pPr>
    </w:p>
    <w:p w14:paraId="5DE48B7C" w14:textId="77777777" w:rsidR="00906A8A" w:rsidRDefault="00906A8A" w:rsidP="0015688F">
      <w:pPr>
        <w:pStyle w:val="Commentaire"/>
        <w:rPr>
          <w:rFonts w:ascii="Arial" w:hAnsi="Arial"/>
          <w:i/>
          <w:u w:val="single"/>
        </w:rPr>
      </w:pPr>
    </w:p>
    <w:p w14:paraId="6177CE11" w14:textId="1F3F63CE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4C294083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59CAF5D" w14:textId="715D579B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11B4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911B4B">
        <w:rPr>
          <w:rFonts w:ascii="Arial" w:hAnsi="Arial"/>
          <w:bCs/>
        </w:rPr>
        <w:t>PIPER</w:t>
      </w:r>
      <w:r>
        <w:rPr>
          <w:rFonts w:ascii="Arial" w:hAnsi="Arial"/>
          <w:bCs/>
        </w:rPr>
        <w:t xml:space="preserve"> </w:t>
      </w:r>
      <w:r w:rsidR="00911B4B">
        <w:rPr>
          <w:rFonts w:ascii="Arial" w:hAnsi="Arial"/>
          <w:bCs/>
        </w:rPr>
        <w:t>REBECCA</w:t>
      </w:r>
    </w:p>
    <w:p w14:paraId="47007174" w14:textId="77777777" w:rsidR="0015688F" w:rsidRDefault="0015688F" w:rsidP="0015688F">
      <w:pPr>
        <w:pStyle w:val="Commentaire"/>
        <w:rPr>
          <w:rFonts w:ascii="Arial" w:hAnsi="Arial"/>
        </w:rPr>
      </w:pPr>
    </w:p>
    <w:p w14:paraId="770D53D7" w14:textId="2B785F34" w:rsidR="0015688F" w:rsidRDefault="00911B4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5556641A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6E4B232B" w14:textId="28470949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11B4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911B4B">
        <w:rPr>
          <w:rFonts w:ascii="Arial" w:hAnsi="Arial"/>
          <w:bCs/>
        </w:rPr>
        <w:t>PIPER</w:t>
      </w:r>
      <w:r>
        <w:rPr>
          <w:rFonts w:ascii="Arial" w:hAnsi="Arial"/>
          <w:bCs/>
        </w:rPr>
        <w:t xml:space="preserve"> </w:t>
      </w:r>
      <w:r w:rsidR="00911B4B">
        <w:rPr>
          <w:rFonts w:ascii="Arial" w:hAnsi="Arial"/>
          <w:bCs/>
        </w:rPr>
        <w:t>REBECCA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11B4B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11B4B">
        <w:rPr>
          <w:rFonts w:ascii="Arial" w:hAnsi="Arial"/>
          <w:iCs/>
        </w:rPr>
        <w:t>305</w:t>
      </w:r>
      <w:r>
        <w:rPr>
          <w:rFonts w:ascii="Arial" w:hAnsi="Arial"/>
          <w:iCs/>
        </w:rPr>
        <w:t xml:space="preserve">, section </w:t>
      </w:r>
      <w:r w:rsidR="00911B4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53910DC6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7ECA4728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3118CEC1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1FC09A75" w14:textId="3F8597DE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11B4B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3AF233E6" w14:textId="77777777" w:rsidR="0015688F" w:rsidRDefault="0015688F" w:rsidP="0015688F">
      <w:pPr>
        <w:ind w:left="5670"/>
        <w:rPr>
          <w:rFonts w:cs="Arial"/>
          <w:bCs/>
        </w:rPr>
      </w:pPr>
    </w:p>
    <w:p w14:paraId="78BDDDA3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26ECA350" w14:textId="77777777" w:rsidR="00780188" w:rsidRDefault="00780188" w:rsidP="009641BF">
      <w:pPr>
        <w:pStyle w:val="Retraitcorpsdetexte"/>
        <w:ind w:firstLine="702"/>
        <w:jc w:val="both"/>
      </w:pPr>
    </w:p>
    <w:p w14:paraId="5F41F985" w14:textId="77777777" w:rsidR="00780188" w:rsidRDefault="00780188" w:rsidP="009641BF">
      <w:pPr>
        <w:pStyle w:val="Retraitcorpsdetexte"/>
        <w:ind w:firstLine="702"/>
        <w:jc w:val="both"/>
      </w:pPr>
    </w:p>
    <w:p w14:paraId="010E4BC5" w14:textId="77777777" w:rsidR="00780188" w:rsidRDefault="00780188" w:rsidP="009641BF">
      <w:pPr>
        <w:pStyle w:val="Retraitcorpsdetexte"/>
        <w:ind w:firstLine="702"/>
        <w:jc w:val="both"/>
      </w:pPr>
    </w:p>
    <w:p w14:paraId="1C7D7FFD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15A3C1F7" w14:textId="77777777" w:rsidR="00224910" w:rsidRDefault="00224910" w:rsidP="00AE2A88">
      <w:pPr>
        <w:ind w:left="5670"/>
      </w:pPr>
    </w:p>
    <w:p w14:paraId="4654D06C" w14:textId="77777777" w:rsidR="00243875" w:rsidRDefault="00243875" w:rsidP="0015688F"/>
    <w:p w14:paraId="3ECC9D75" w14:textId="77777777" w:rsidR="00243875" w:rsidRDefault="00243875" w:rsidP="0015688F"/>
    <w:p w14:paraId="4AC167F9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78BE8675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1AB991DE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0392FE3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AEE6456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CEEFB3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7277DF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11732D6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6205FCA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C1DC245" w14:textId="77777777" w:rsidR="0015688F" w:rsidRDefault="0015688F" w:rsidP="0015688F">
      <w:pPr>
        <w:jc w:val="left"/>
        <w:rPr>
          <w:rFonts w:cs="Arial"/>
          <w:bCs/>
        </w:rPr>
      </w:pPr>
    </w:p>
    <w:p w14:paraId="7CB2BBF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FE2BA77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818544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865002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5C4B1E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5E92EC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DB35B0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4B92A16" w14:textId="318B0C1E" w:rsidR="0015688F" w:rsidRDefault="00911B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PIPER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REBECCA</w:t>
      </w:r>
    </w:p>
    <w:p w14:paraId="0E906D7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55C3BE5A" w14:textId="5FC4E4F8" w:rsidR="0015688F" w:rsidRDefault="00911B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 CHEMIN ISSEL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14:paraId="516A59E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80829F7" w14:textId="24FE109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11B4B">
        <w:rPr>
          <w:rFonts w:ascii="Arial" w:hAnsi="Arial"/>
          <w:iCs/>
        </w:rPr>
        <w:t>305</w:t>
      </w:r>
      <w:r>
        <w:rPr>
          <w:rFonts w:ascii="Arial" w:hAnsi="Arial"/>
          <w:iCs/>
        </w:rPr>
        <w:t xml:space="preserve">, section </w:t>
      </w:r>
      <w:r w:rsidR="00911B4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6C3EDF44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3081B54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90D4773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D7AC9C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6A9B268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D21665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56060B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7B1700CC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D6B140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FEC890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0513FE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080E99B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332C4F9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5F6E1B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B3F409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49CCEE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EBA075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1B7D6B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4B5031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F45918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AECDD0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BE75E0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60F3D9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1BB684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D9D61FC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9C4DEBB" w14:textId="518336B8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6A8A">
              <w:rPr>
                <w:rFonts w:cs="Arial"/>
                <w:bCs/>
                <w:noProof/>
              </w:rPr>
              <w:t>jeudi 21 octobre 2021</w:t>
            </w:r>
            <w:r>
              <w:rPr>
                <w:rFonts w:cs="Arial"/>
                <w:bCs/>
              </w:rPr>
              <w:fldChar w:fldCharType="end"/>
            </w:r>
          </w:p>
          <w:p w14:paraId="10A19224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1701944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486034B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043939EE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226FFF3C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3D9F54D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487D212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992B4F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C351297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4486D846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C867910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DDF2478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0423D69E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77D13565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6DED0F1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168C138F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A67C456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9E3E3E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6AA9B0F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0A0B8A9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FFA62C5" w14:textId="77777777" w:rsidR="0015688F" w:rsidRDefault="0015688F" w:rsidP="0015688F">
      <w:pPr>
        <w:jc w:val="left"/>
        <w:rPr>
          <w:rFonts w:cs="Arial"/>
          <w:bCs/>
        </w:rPr>
      </w:pPr>
    </w:p>
    <w:p w14:paraId="33ABFBC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7E7D85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462640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DA4612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62EB06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832974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7E2E87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66FE184A" w14:textId="3EB98A4B" w:rsidR="0015688F" w:rsidRDefault="00911B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PIPER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REBECCA</w:t>
      </w:r>
    </w:p>
    <w:p w14:paraId="3CF6CC0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2FD75F7" w14:textId="7C0C2D38" w:rsidR="0015688F" w:rsidRDefault="00911B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 CHEMIN ISSEL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14:paraId="30A36DA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8B19EB8" w14:textId="153A0A3C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11B4B">
        <w:rPr>
          <w:rFonts w:ascii="Arial" w:hAnsi="Arial"/>
          <w:iCs/>
        </w:rPr>
        <w:t>305</w:t>
      </w:r>
      <w:r>
        <w:rPr>
          <w:rFonts w:ascii="Arial" w:hAnsi="Arial"/>
          <w:iCs/>
        </w:rPr>
        <w:t xml:space="preserve">, section </w:t>
      </w:r>
      <w:r w:rsidR="00911B4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2122BB8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C811D35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04A5B11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0F94425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5C2C38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BD4C2E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C46DB9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449E948E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1563BD8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E6A8CF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8AE4D3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1D562B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5238EC9B" w14:textId="4650569F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6A8A">
              <w:rPr>
                <w:rFonts w:cs="Arial"/>
                <w:bCs/>
                <w:noProof/>
              </w:rPr>
              <w:t>jeudi 21 octobre 2021</w:t>
            </w:r>
            <w:r>
              <w:rPr>
                <w:rFonts w:cs="Arial"/>
                <w:bCs/>
              </w:rPr>
              <w:fldChar w:fldCharType="end"/>
            </w:r>
          </w:p>
          <w:p w14:paraId="6CD9E64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E630D5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9030E8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551481B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A47FF56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171B63A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0CBD119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621591C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8648DBD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12B5E009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660619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A8C605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658502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506E51E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49095A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9C9F4C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3BFFFE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7C8648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6DC590AB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78865" w14:textId="77777777" w:rsidR="00874CF9" w:rsidRDefault="00874CF9">
      <w:r>
        <w:separator/>
      </w:r>
    </w:p>
  </w:endnote>
  <w:endnote w:type="continuationSeparator" w:id="0">
    <w:p w14:paraId="69D1D9F5" w14:textId="77777777" w:rsidR="00874CF9" w:rsidRDefault="00874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1B1FF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0DC67D40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91DC1" w14:textId="77777777" w:rsidR="00874CF9" w:rsidRDefault="00874CF9">
      <w:r>
        <w:separator/>
      </w:r>
    </w:p>
  </w:footnote>
  <w:footnote w:type="continuationSeparator" w:id="0">
    <w:p w14:paraId="63697704" w14:textId="77777777" w:rsidR="00874CF9" w:rsidRDefault="00874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3C01E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ECE1212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CF9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74CF9"/>
    <w:rsid w:val="008C28E3"/>
    <w:rsid w:val="008E019E"/>
    <w:rsid w:val="0090446F"/>
    <w:rsid w:val="00906A8A"/>
    <w:rsid w:val="00911B4B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3B9F6"/>
  <w15:chartTrackingRefBased/>
  <w15:docId w15:val="{7E4F7F0B-0122-4375-A52B-9363278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800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2021-10-21T07:31:00Z</cp:lastPrinted>
  <dcterms:created xsi:type="dcterms:W3CDTF">2021-10-21T07:31:00Z</dcterms:created>
  <dcterms:modified xsi:type="dcterms:W3CDTF">2021-10-21T07:33:00Z</dcterms:modified>
</cp:coreProperties>
</file>