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1B588AD4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09D5A84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406D7BC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79FA7A0" w14:textId="77777777" w:rsidR="00F53231" w:rsidRDefault="00F53231" w:rsidP="000060FC">
            <w:pPr>
              <w:spacing w:before="120"/>
              <w:ind w:left="2198"/>
              <w:jc w:val="left"/>
            </w:pPr>
          </w:p>
          <w:p w14:paraId="54CE415A" w14:textId="77777777" w:rsidR="00F53231" w:rsidRDefault="00F53231" w:rsidP="000060FC">
            <w:pPr>
              <w:spacing w:before="120"/>
              <w:ind w:left="2198"/>
              <w:jc w:val="left"/>
            </w:pPr>
          </w:p>
          <w:p w14:paraId="3A196146" w14:textId="77777777" w:rsidR="00F53231" w:rsidRDefault="00F53231" w:rsidP="000060FC">
            <w:pPr>
              <w:spacing w:before="120"/>
              <w:ind w:left="2198"/>
              <w:jc w:val="left"/>
            </w:pPr>
          </w:p>
          <w:p w14:paraId="23988625" w14:textId="77777777" w:rsidR="00F53231" w:rsidRDefault="00F53231" w:rsidP="000060FC">
            <w:pPr>
              <w:spacing w:before="120"/>
              <w:ind w:left="2198"/>
              <w:jc w:val="left"/>
            </w:pPr>
          </w:p>
          <w:p w14:paraId="4FA648A1" w14:textId="2A741C5C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53231">
              <w:rPr>
                <w:noProof/>
              </w:rPr>
              <w:t>mercredi 20 octobre 2021</w:t>
            </w:r>
            <w:r w:rsidRPr="000060FC">
              <w:fldChar w:fldCharType="end"/>
            </w:r>
          </w:p>
          <w:p w14:paraId="393D17B0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7C2948C" w14:textId="77777777" w:rsidR="000060FC" w:rsidRPr="000060FC" w:rsidRDefault="00504ED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DOS SANTOS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Armand</w:t>
            </w:r>
          </w:p>
          <w:p w14:paraId="7EC9C859" w14:textId="1C702C8A" w:rsidR="000060FC" w:rsidRPr="000060FC" w:rsidRDefault="00504ED7" w:rsidP="000060FC">
            <w:pPr>
              <w:spacing w:before="120"/>
              <w:ind w:left="2198"/>
              <w:jc w:val="left"/>
            </w:pPr>
            <w:r>
              <w:t>20</w:t>
            </w:r>
            <w:r w:rsidR="000060FC" w:rsidRPr="000060FC">
              <w:t xml:space="preserve"> </w:t>
            </w:r>
            <w:r>
              <w:t>D302</w:t>
            </w:r>
            <w:r w:rsidR="000060FC" w:rsidRPr="000060FC">
              <w:t xml:space="preserve"> </w:t>
            </w:r>
          </w:p>
          <w:p w14:paraId="1E180A86" w14:textId="609A5425" w:rsidR="000060FC" w:rsidRPr="000060FC" w:rsidRDefault="00504ED7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14:paraId="30A4E329" w14:textId="77777777" w:rsidR="00F53231" w:rsidRDefault="00F53231" w:rsidP="000060FC">
      <w:pPr>
        <w:spacing w:before="120"/>
        <w:rPr>
          <w:i/>
          <w:u w:val="single"/>
        </w:rPr>
      </w:pPr>
    </w:p>
    <w:p w14:paraId="0BEA8951" w14:textId="77777777" w:rsidR="00F53231" w:rsidRDefault="00F53231" w:rsidP="000060FC">
      <w:pPr>
        <w:spacing w:before="120"/>
        <w:rPr>
          <w:i/>
          <w:u w:val="single"/>
        </w:rPr>
      </w:pPr>
    </w:p>
    <w:p w14:paraId="5F9C580D" w14:textId="77777777" w:rsidR="00F53231" w:rsidRDefault="00F53231" w:rsidP="000060FC">
      <w:pPr>
        <w:spacing w:before="120"/>
        <w:rPr>
          <w:i/>
          <w:u w:val="single"/>
        </w:rPr>
      </w:pPr>
    </w:p>
    <w:p w14:paraId="2ED299D2" w14:textId="3FA2B23B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6063C69C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6EC726C9" w14:textId="5C656F6C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04ED7">
        <w:rPr>
          <w:bCs/>
        </w:rPr>
        <w:t>Monsieur</w:t>
      </w:r>
      <w:r w:rsidRPr="000060FC">
        <w:rPr>
          <w:bCs/>
        </w:rPr>
        <w:t xml:space="preserve"> </w:t>
      </w:r>
      <w:r w:rsidR="00504ED7">
        <w:rPr>
          <w:bCs/>
        </w:rPr>
        <w:t>DOS SANTOS</w:t>
      </w:r>
      <w:r w:rsidRPr="000060FC">
        <w:rPr>
          <w:bCs/>
        </w:rPr>
        <w:t xml:space="preserve"> </w:t>
      </w:r>
      <w:r w:rsidR="00504ED7">
        <w:rPr>
          <w:bCs/>
        </w:rPr>
        <w:t>Armand</w:t>
      </w:r>
    </w:p>
    <w:p w14:paraId="6927DE3C" w14:textId="77777777" w:rsidR="000060FC" w:rsidRPr="000060FC" w:rsidRDefault="000060FC" w:rsidP="000060FC">
      <w:pPr>
        <w:spacing w:before="120"/>
      </w:pPr>
    </w:p>
    <w:p w14:paraId="39858F52" w14:textId="03161BC0" w:rsidR="000060FC" w:rsidRPr="000060FC" w:rsidRDefault="00504ED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53D8095D" w14:textId="77777777" w:rsidR="000060FC" w:rsidRPr="000060FC" w:rsidRDefault="000060FC" w:rsidP="000060FC">
      <w:pPr>
        <w:spacing w:before="120"/>
        <w:ind w:firstLine="709"/>
      </w:pPr>
    </w:p>
    <w:p w14:paraId="21EC270E" w14:textId="06981F91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04ED7">
        <w:t>LABECEDE-LAURAGAIS</w:t>
      </w:r>
      <w:r w:rsidRPr="000060FC">
        <w:t xml:space="preserve">, </w:t>
      </w:r>
      <w:r w:rsidR="00504ED7">
        <w:rPr>
          <w:bCs/>
        </w:rPr>
        <w:t>20</w:t>
      </w:r>
      <w:r w:rsidRPr="000060FC">
        <w:rPr>
          <w:bCs/>
        </w:rPr>
        <w:t xml:space="preserve"> </w:t>
      </w:r>
      <w:r w:rsidR="00504ED7">
        <w:rPr>
          <w:bCs/>
        </w:rPr>
        <w:t>D</w:t>
      </w:r>
      <w:proofErr w:type="gramStart"/>
      <w:r w:rsidR="00504ED7">
        <w:rPr>
          <w:bCs/>
        </w:rPr>
        <w:t>302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504ED7">
        <w:rPr>
          <w:iCs/>
        </w:rPr>
        <w:t>312</w:t>
      </w:r>
      <w:r w:rsidRPr="000060FC">
        <w:rPr>
          <w:iCs/>
        </w:rPr>
        <w:t xml:space="preserve">, section </w:t>
      </w:r>
      <w:r w:rsidR="00504ED7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04ED7">
        <w:t>19/10/2021</w:t>
      </w:r>
      <w:r w:rsidRPr="000060FC">
        <w:t>, veuillez trouver ci-joint au présent courrier :</w:t>
      </w:r>
    </w:p>
    <w:p w14:paraId="7BA2F7A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60300DB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C44A6E7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0C3C17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0E29C85" w14:textId="2E3F2DBB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04ED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209B786E" w14:textId="77777777" w:rsidR="000060FC" w:rsidRPr="000060FC" w:rsidRDefault="000060FC" w:rsidP="000060FC">
      <w:pPr>
        <w:spacing w:before="240"/>
        <w:ind w:left="709"/>
      </w:pPr>
    </w:p>
    <w:p w14:paraId="0767CCD6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3429DC0D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44EB9BF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DCA2F6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088C3B3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9C8A8F5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2068D74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C728D" w14:textId="77777777" w:rsidR="009B006A" w:rsidRDefault="009B006A">
      <w:r>
        <w:separator/>
      </w:r>
    </w:p>
  </w:endnote>
  <w:endnote w:type="continuationSeparator" w:id="0">
    <w:p w14:paraId="0D766E5E" w14:textId="77777777" w:rsidR="009B006A" w:rsidRDefault="009B0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E1A0B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C6A2502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F1AB83C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F5900" w14:textId="77777777" w:rsidR="009B006A" w:rsidRDefault="009B006A">
      <w:r>
        <w:separator/>
      </w:r>
    </w:p>
  </w:footnote>
  <w:footnote w:type="continuationSeparator" w:id="0">
    <w:p w14:paraId="43CE5B32" w14:textId="77777777" w:rsidR="009B006A" w:rsidRDefault="009B00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9B006A"/>
    <w:rsid w:val="000060FC"/>
    <w:rsid w:val="000445BA"/>
    <w:rsid w:val="00165F7E"/>
    <w:rsid w:val="002463C1"/>
    <w:rsid w:val="002B5E55"/>
    <w:rsid w:val="003F1ED7"/>
    <w:rsid w:val="00493659"/>
    <w:rsid w:val="00504ED7"/>
    <w:rsid w:val="00596BD2"/>
    <w:rsid w:val="006566AA"/>
    <w:rsid w:val="006B5C30"/>
    <w:rsid w:val="00713659"/>
    <w:rsid w:val="009521D0"/>
    <w:rsid w:val="0099710A"/>
    <w:rsid w:val="009B006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53231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63FE6"/>
  <w15:chartTrackingRefBased/>
  <w15:docId w15:val="{E0ABDF02-E0EA-490F-A1EA-053E53E84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2021-10-20T13:45:00Z</cp:lastPrinted>
  <dcterms:created xsi:type="dcterms:W3CDTF">2021-10-20T13:45:00Z</dcterms:created>
  <dcterms:modified xsi:type="dcterms:W3CDTF">2021-10-20T13:48:00Z</dcterms:modified>
</cp:coreProperties>
</file>