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07DAF660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069044BF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2AAC9C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67AA0690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1BA3BBD9" w14:textId="77777777" w:rsidR="00853F59" w:rsidRDefault="00853F5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D35F38E" w14:textId="77777777" w:rsidR="00853F59" w:rsidRDefault="00853F5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B67CA06" w14:textId="77777777" w:rsidR="00853F59" w:rsidRDefault="00853F5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0CA9E7A" w14:textId="3B5A4403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53F59">
              <w:rPr>
                <w:rFonts w:ascii="Arial" w:hAnsi="Arial"/>
                <w:noProof/>
              </w:rPr>
              <w:t>mardi 7 décembre 2021</w:t>
            </w:r>
            <w:r>
              <w:rPr>
                <w:rFonts w:ascii="Arial" w:hAnsi="Arial"/>
              </w:rPr>
              <w:fldChar w:fldCharType="end"/>
            </w:r>
          </w:p>
          <w:p w14:paraId="782E71D4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8D1C51C" w14:textId="671F6652" w:rsidR="00D84DE5" w:rsidRDefault="00796D6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BIGOT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ALEXANDRE</w:t>
            </w:r>
          </w:p>
          <w:p w14:paraId="12838231" w14:textId="3D292684" w:rsidR="00D84DE5" w:rsidRDefault="00796D6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2885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RTE DE SAINT PAPOUL</w:t>
            </w:r>
            <w:r w:rsidR="00D84DE5">
              <w:rPr>
                <w:rFonts w:ascii="Arial" w:hAnsi="Arial"/>
              </w:rPr>
              <w:t xml:space="preserve"> </w:t>
            </w:r>
          </w:p>
          <w:p w14:paraId="5A263C0F" w14:textId="01EF2B16" w:rsidR="00D84DE5" w:rsidRDefault="00796D6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0476A821" w14:textId="77777777" w:rsidR="00853F59" w:rsidRDefault="00853F59" w:rsidP="00D84DE5">
      <w:pPr>
        <w:pStyle w:val="Commentaire"/>
        <w:rPr>
          <w:rFonts w:ascii="Arial" w:hAnsi="Arial"/>
          <w:i/>
          <w:u w:val="single"/>
        </w:rPr>
      </w:pPr>
    </w:p>
    <w:p w14:paraId="0356F2F9" w14:textId="77777777" w:rsidR="00853F59" w:rsidRDefault="00853F59" w:rsidP="00D84DE5">
      <w:pPr>
        <w:pStyle w:val="Commentaire"/>
        <w:rPr>
          <w:rFonts w:ascii="Arial" w:hAnsi="Arial"/>
          <w:i/>
          <w:u w:val="single"/>
        </w:rPr>
      </w:pPr>
    </w:p>
    <w:p w14:paraId="4825EB33" w14:textId="77777777" w:rsidR="00853F59" w:rsidRDefault="00853F59" w:rsidP="00D84DE5">
      <w:pPr>
        <w:pStyle w:val="Commentaire"/>
        <w:rPr>
          <w:rFonts w:ascii="Arial" w:hAnsi="Arial"/>
          <w:i/>
          <w:u w:val="single"/>
        </w:rPr>
      </w:pPr>
    </w:p>
    <w:p w14:paraId="762A7C11" w14:textId="39B3F760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56E6850C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648AF459" w14:textId="342A00CC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96D6C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BIGOT</w:t>
      </w:r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ALEXANDRE</w:t>
      </w:r>
    </w:p>
    <w:p w14:paraId="41CCF61D" w14:textId="77777777" w:rsidR="00D84DE5" w:rsidRDefault="00D84DE5" w:rsidP="00D84DE5">
      <w:pPr>
        <w:pStyle w:val="Commentaire"/>
        <w:rPr>
          <w:rFonts w:ascii="Arial" w:hAnsi="Arial"/>
        </w:rPr>
      </w:pPr>
    </w:p>
    <w:p w14:paraId="6F0A9312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03B8FFE5" w14:textId="77777777" w:rsidR="00D84DE5" w:rsidRDefault="00D84DE5" w:rsidP="00D84DE5">
      <w:pPr>
        <w:pStyle w:val="Commentaire"/>
        <w:rPr>
          <w:rFonts w:ascii="Arial" w:hAnsi="Arial"/>
        </w:rPr>
      </w:pPr>
    </w:p>
    <w:p w14:paraId="6B3DAC76" w14:textId="5FB11F08" w:rsidR="00D84DE5" w:rsidRDefault="00796D6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380E1484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0F35EA4B" w14:textId="37F2DE08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96D6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BIGOT</w:t>
      </w:r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ALEXANDRE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96D6C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96D6C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796D6C">
        <w:rPr>
          <w:rFonts w:ascii="Arial" w:hAnsi="Arial"/>
          <w:iCs/>
        </w:rPr>
        <w:t>YP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2269E6A9" w14:textId="600CF8CD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96D6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3C2A9B3" w14:textId="77777777" w:rsidR="00D84DE5" w:rsidRDefault="00D84DE5" w:rsidP="00D84DE5">
      <w:pPr>
        <w:ind w:left="5670"/>
        <w:rPr>
          <w:rFonts w:cs="Arial"/>
          <w:bCs/>
        </w:rPr>
      </w:pPr>
    </w:p>
    <w:p w14:paraId="6DF51CBA" w14:textId="77777777" w:rsidR="006512EA" w:rsidRDefault="00D84DE5" w:rsidP="00D84DE5">
      <w:pPr>
        <w:pStyle w:val="Retraitcorpsdetexte"/>
      </w:pPr>
      <w:r>
        <w:t xml:space="preserve">Le Président </w:t>
      </w:r>
    </w:p>
    <w:p w14:paraId="6F5C1091" w14:textId="77777777" w:rsidR="00D350A6" w:rsidRDefault="00D350A6" w:rsidP="00D84DE5">
      <w:pPr>
        <w:pStyle w:val="Retraitcorpsdetexte"/>
      </w:pPr>
    </w:p>
    <w:p w14:paraId="39F47466" w14:textId="77777777" w:rsidR="00D350A6" w:rsidRDefault="00D350A6" w:rsidP="00D84DE5">
      <w:pPr>
        <w:pStyle w:val="Retraitcorpsdetexte"/>
      </w:pPr>
    </w:p>
    <w:p w14:paraId="72225248" w14:textId="77777777" w:rsidR="00D350A6" w:rsidRDefault="00D350A6" w:rsidP="00D84DE5">
      <w:pPr>
        <w:pStyle w:val="Retraitcorpsdetexte"/>
      </w:pPr>
    </w:p>
    <w:p w14:paraId="29BB7D35" w14:textId="77777777" w:rsidR="00D84DE5" w:rsidRDefault="00D84DE5" w:rsidP="00D84DE5">
      <w:pPr>
        <w:pStyle w:val="Retraitcorpsdetexte"/>
      </w:pPr>
      <w:r>
        <w:t>Philippe GREFFIER</w:t>
      </w:r>
    </w:p>
    <w:p w14:paraId="18BF2735" w14:textId="77777777" w:rsidR="00385AFF" w:rsidRDefault="00385AFF" w:rsidP="00D84DE5"/>
    <w:p w14:paraId="784FE4A2" w14:textId="77777777" w:rsidR="00385AFF" w:rsidRDefault="00385AFF" w:rsidP="00D84DE5"/>
    <w:p w14:paraId="2C030686" w14:textId="77777777" w:rsidR="00385AFF" w:rsidRDefault="00385AFF" w:rsidP="00D84DE5"/>
    <w:p w14:paraId="0B1E1D46" w14:textId="77777777" w:rsidR="005F0F78" w:rsidRDefault="005F0F78" w:rsidP="00D84DE5"/>
    <w:p w14:paraId="1D55AAB3" w14:textId="77777777" w:rsidR="005F0F78" w:rsidRDefault="005F0F78" w:rsidP="00D84DE5"/>
    <w:p w14:paraId="7A824534" w14:textId="77777777" w:rsidR="00385AFF" w:rsidRDefault="00385AFF" w:rsidP="00D84DE5"/>
    <w:p w14:paraId="72A5D439" w14:textId="77777777" w:rsidR="00385AFF" w:rsidRDefault="00385AFF" w:rsidP="00D84DE5"/>
    <w:p w14:paraId="5ECB841E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49988521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0986504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D0C9750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168166E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1315AD9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D76E4FD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353B938E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7B3814F5" w14:textId="77777777" w:rsidR="00D84DE5" w:rsidRDefault="00D84DE5" w:rsidP="00D84DE5">
      <w:pPr>
        <w:jc w:val="left"/>
        <w:rPr>
          <w:rFonts w:cs="Arial"/>
          <w:bCs/>
        </w:rPr>
      </w:pPr>
    </w:p>
    <w:p w14:paraId="3188F04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6D7644E1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D3D6652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78B37E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2ED345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0FEFFF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1AEB6A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6A29556" w14:textId="2C5D7635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BIGOT</w:t>
      </w:r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ALEXANDRE</w:t>
      </w:r>
    </w:p>
    <w:p w14:paraId="5647EE90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209800ED" w14:textId="0303E4DD" w:rsidR="00D84DE5" w:rsidRDefault="00796D6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2885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RTE DE SAINT PAPOUL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02684C2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63F5082" w14:textId="4823525D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96D6C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796D6C">
        <w:rPr>
          <w:rFonts w:ascii="Arial" w:hAnsi="Arial"/>
          <w:iCs/>
        </w:rPr>
        <w:t>YP</w:t>
      </w:r>
      <w:r>
        <w:rPr>
          <w:rFonts w:ascii="Arial" w:hAnsi="Arial"/>
          <w:iCs/>
        </w:rPr>
        <w:t>.</w:t>
      </w:r>
    </w:p>
    <w:p w14:paraId="76007639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AC46850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BE2856D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2C25819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35E8386C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8C9492C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4D08F0D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08E08577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6B0BD8A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084084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43ED59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994485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68A6EBB8" w14:textId="5FBBFFD3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3F59">
              <w:rPr>
                <w:rFonts w:cs="Arial"/>
                <w:bCs/>
                <w:noProof/>
              </w:rPr>
              <w:t>mardi 7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66ADD6B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612573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8A97A3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8C1FBD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4E6ACE2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0083552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965DCE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3D97FA9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A035C99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5E042A21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60D117F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0905E3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D7BC39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00A6C1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AE2779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D12BAA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28EF6C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19EEC6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86CE060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372FC913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73E89AEA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0715A9D0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3D8BED42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C19C65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3DA7E0D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30228407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F41B126" w14:textId="77777777" w:rsidR="00D84DE5" w:rsidRDefault="00D84DE5" w:rsidP="00D84DE5">
      <w:pPr>
        <w:jc w:val="left"/>
        <w:rPr>
          <w:rFonts w:cs="Arial"/>
          <w:bCs/>
        </w:rPr>
      </w:pPr>
    </w:p>
    <w:p w14:paraId="5635D11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69A2B0A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160B078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55EBA5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E1F982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D1C4C3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1A470D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2C898494" w14:textId="30643CBF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BIGOT</w:t>
      </w:r>
      <w:r>
        <w:rPr>
          <w:rFonts w:ascii="Arial" w:hAnsi="Arial"/>
          <w:bCs/>
        </w:rPr>
        <w:t xml:space="preserve"> </w:t>
      </w:r>
      <w:r w:rsidR="00796D6C">
        <w:rPr>
          <w:rFonts w:ascii="Arial" w:hAnsi="Arial"/>
          <w:bCs/>
        </w:rPr>
        <w:t>ALEXANDRE</w:t>
      </w:r>
    </w:p>
    <w:p w14:paraId="32AFFC81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2476B96E" w14:textId="7AE15FEC" w:rsidR="00D84DE5" w:rsidRDefault="00796D6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2885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RTE DE SAINT PAPOUL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79B47F42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C830010" w14:textId="0E06A8F7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96D6C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796D6C">
        <w:rPr>
          <w:rFonts w:ascii="Arial" w:hAnsi="Arial"/>
          <w:iCs/>
        </w:rPr>
        <w:t>YP</w:t>
      </w:r>
      <w:r>
        <w:rPr>
          <w:rFonts w:ascii="Arial" w:hAnsi="Arial"/>
          <w:iCs/>
        </w:rPr>
        <w:t>.</w:t>
      </w:r>
    </w:p>
    <w:p w14:paraId="68A62DAB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A32DA61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BF08C3D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7640C132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D408E7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0A6CD24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3A18AA5B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50C5EE9B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F4C3B7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A91952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E14B67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BA9BCC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9BB7F7F" w14:textId="2E6C451E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3F59">
              <w:rPr>
                <w:rFonts w:cs="Arial"/>
                <w:bCs/>
                <w:noProof/>
              </w:rPr>
              <w:t>mardi 7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3917123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523859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EC93DC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955186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094DD30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09F64AC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89EE9E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37F9B82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17D8F3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8ECD5CC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60D2ED9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6F29F9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4E036F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8AAACC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6B232F8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D5A192E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484BF52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3AC7CD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B3D111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545F9A2E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1E6FF" w14:textId="77777777" w:rsidR="00813F8D" w:rsidRDefault="00813F8D">
      <w:r>
        <w:separator/>
      </w:r>
    </w:p>
  </w:endnote>
  <w:endnote w:type="continuationSeparator" w:id="0">
    <w:p w14:paraId="3F34ECBD" w14:textId="77777777" w:rsidR="00813F8D" w:rsidRDefault="00813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7C07F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CA0BC6C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91A0E" w14:textId="77777777" w:rsidR="00813F8D" w:rsidRDefault="00813F8D">
      <w:r>
        <w:separator/>
      </w:r>
    </w:p>
  </w:footnote>
  <w:footnote w:type="continuationSeparator" w:id="0">
    <w:p w14:paraId="3023A170" w14:textId="77777777" w:rsidR="00813F8D" w:rsidRDefault="00813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3DD3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50ECB0C7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3F8D"/>
    <w:rsid w:val="00170917"/>
    <w:rsid w:val="00252476"/>
    <w:rsid w:val="00296C3E"/>
    <w:rsid w:val="002D7FB2"/>
    <w:rsid w:val="00305A9D"/>
    <w:rsid w:val="00385AFF"/>
    <w:rsid w:val="003D1660"/>
    <w:rsid w:val="003F7D70"/>
    <w:rsid w:val="00461980"/>
    <w:rsid w:val="005A2328"/>
    <w:rsid w:val="005F0F78"/>
    <w:rsid w:val="00633EE3"/>
    <w:rsid w:val="006512EA"/>
    <w:rsid w:val="00661E52"/>
    <w:rsid w:val="006704A2"/>
    <w:rsid w:val="006B5B1A"/>
    <w:rsid w:val="006F52A1"/>
    <w:rsid w:val="00796D6C"/>
    <w:rsid w:val="00813F8D"/>
    <w:rsid w:val="00853F59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F664D2"/>
  <w15:chartTrackingRefBased/>
  <w15:docId w15:val="{CE182BF2-586A-4280-980F-5D5668735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649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2021-12-07T13:50:00Z</cp:lastPrinted>
  <dcterms:created xsi:type="dcterms:W3CDTF">2021-12-07T13:49:00Z</dcterms:created>
  <dcterms:modified xsi:type="dcterms:W3CDTF">2021-12-07T13:53:00Z</dcterms:modified>
</cp:coreProperties>
</file>