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8DCCB60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AAFD957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A54AD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731CCD4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0986">
              <w:rPr>
                <w:rFonts w:ascii="Arial" w:hAnsi="Arial"/>
                <w:noProof/>
              </w:rPr>
              <w:t>mercredi 15 décembre 2021</w:t>
            </w:r>
            <w:r>
              <w:rPr>
                <w:rFonts w:ascii="Arial" w:hAnsi="Arial"/>
              </w:rPr>
              <w:fldChar w:fldCharType="end"/>
            </w:r>
          </w:p>
          <w:p w14:paraId="3C8BB2E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65B82F0" w14:textId="55D7C085" w:rsidR="0015688F" w:rsidRDefault="00766E5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EHRY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FLORENT</w:t>
            </w:r>
          </w:p>
          <w:p w14:paraId="0FBB196B" w14:textId="77CEC547" w:rsidR="0015688F" w:rsidRDefault="00766E5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D'AUZEVILLE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G7</w:t>
            </w:r>
          </w:p>
          <w:p w14:paraId="17CAC463" w14:textId="50EA20FC" w:rsidR="0015688F" w:rsidRDefault="00766E5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14:paraId="297311AB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3E79A743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C127C85" w14:textId="0772E2FA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66E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66E56">
        <w:rPr>
          <w:rFonts w:ascii="Arial" w:hAnsi="Arial"/>
          <w:bCs/>
        </w:rPr>
        <w:t>EHRY</w:t>
      </w:r>
      <w:r>
        <w:rPr>
          <w:rFonts w:ascii="Arial" w:hAnsi="Arial"/>
          <w:bCs/>
        </w:rPr>
        <w:t xml:space="preserve"> </w:t>
      </w:r>
      <w:r w:rsidR="00766E56">
        <w:rPr>
          <w:rFonts w:ascii="Arial" w:hAnsi="Arial"/>
          <w:bCs/>
        </w:rPr>
        <w:t>FLORENT</w:t>
      </w:r>
    </w:p>
    <w:p w14:paraId="4C3FE996" w14:textId="77777777" w:rsidR="0015688F" w:rsidRDefault="0015688F" w:rsidP="0015688F">
      <w:pPr>
        <w:pStyle w:val="Commentaire"/>
        <w:rPr>
          <w:rFonts w:ascii="Arial" w:hAnsi="Arial"/>
        </w:rPr>
      </w:pPr>
    </w:p>
    <w:p w14:paraId="4AF0EF37" w14:textId="38F96DFF" w:rsidR="0015688F" w:rsidRDefault="00766E5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815F503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D653A60" w14:textId="3BE55580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66E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66E56">
        <w:rPr>
          <w:rFonts w:ascii="Arial" w:hAnsi="Arial"/>
          <w:bCs/>
        </w:rPr>
        <w:t>EHRY</w:t>
      </w:r>
      <w:r>
        <w:rPr>
          <w:rFonts w:ascii="Arial" w:hAnsi="Arial"/>
          <w:bCs/>
        </w:rPr>
        <w:t xml:space="preserve"> </w:t>
      </w:r>
      <w:r w:rsidR="00766E56">
        <w:rPr>
          <w:rFonts w:ascii="Arial" w:hAnsi="Arial"/>
          <w:bCs/>
        </w:rPr>
        <w:t>FLORENT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66E56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66E56">
        <w:rPr>
          <w:rFonts w:ascii="Arial" w:hAnsi="Arial"/>
          <w:iCs/>
        </w:rPr>
        <w:t>659 660 661</w:t>
      </w:r>
      <w:r>
        <w:rPr>
          <w:rFonts w:ascii="Arial" w:hAnsi="Arial"/>
          <w:iCs/>
        </w:rPr>
        <w:t xml:space="preserve">, section </w:t>
      </w:r>
      <w:r w:rsidR="00766E5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4F7D36E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1AF7D4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465EC5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25281CB2" w14:textId="78C8FFC2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66E5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EE1ABC3" w14:textId="77777777" w:rsidR="0015688F" w:rsidRDefault="0015688F" w:rsidP="0015688F">
      <w:pPr>
        <w:ind w:left="5670"/>
        <w:rPr>
          <w:rFonts w:cs="Arial"/>
          <w:bCs/>
        </w:rPr>
      </w:pPr>
    </w:p>
    <w:p w14:paraId="02871C2E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450B701" w14:textId="77777777" w:rsidR="00780188" w:rsidRDefault="00780188" w:rsidP="009641BF">
      <w:pPr>
        <w:pStyle w:val="Retraitcorpsdetexte"/>
        <w:ind w:firstLine="702"/>
        <w:jc w:val="both"/>
      </w:pPr>
    </w:p>
    <w:p w14:paraId="77894DDF" w14:textId="77777777" w:rsidR="00780188" w:rsidRDefault="00780188" w:rsidP="009641BF">
      <w:pPr>
        <w:pStyle w:val="Retraitcorpsdetexte"/>
        <w:ind w:firstLine="702"/>
        <w:jc w:val="both"/>
      </w:pPr>
    </w:p>
    <w:p w14:paraId="697D50CE" w14:textId="77777777" w:rsidR="00780188" w:rsidRDefault="00780188" w:rsidP="009641BF">
      <w:pPr>
        <w:pStyle w:val="Retraitcorpsdetexte"/>
        <w:ind w:firstLine="702"/>
        <w:jc w:val="both"/>
      </w:pPr>
    </w:p>
    <w:p w14:paraId="0791E527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310B561" w14:textId="77777777" w:rsidR="00224910" w:rsidRDefault="00224910" w:rsidP="00AE2A88">
      <w:pPr>
        <w:ind w:left="5670"/>
      </w:pPr>
    </w:p>
    <w:p w14:paraId="330B0429" w14:textId="77777777" w:rsidR="00243875" w:rsidRDefault="00243875" w:rsidP="0015688F"/>
    <w:p w14:paraId="48AB5C08" w14:textId="77777777" w:rsidR="00243875" w:rsidRDefault="00243875" w:rsidP="0015688F"/>
    <w:p w14:paraId="70F68628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C8591E9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84CF1F4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B3B685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D8EBE54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11EC37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43EBC9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5D51A4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B5E361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AEB1E71" w14:textId="77777777" w:rsidR="0015688F" w:rsidRDefault="0015688F" w:rsidP="0015688F">
      <w:pPr>
        <w:jc w:val="left"/>
        <w:rPr>
          <w:rFonts w:cs="Arial"/>
          <w:bCs/>
        </w:rPr>
      </w:pPr>
    </w:p>
    <w:p w14:paraId="58FBB81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BD2C2B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F85D22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BDD22C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D8BEDB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C2B024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9027F2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FD511ED" w14:textId="7B75B59A" w:rsidR="0015688F" w:rsidRDefault="00766E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EHRY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FLORENT</w:t>
      </w:r>
    </w:p>
    <w:p w14:paraId="6C1D764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14E8E8E" w14:textId="2F783197" w:rsidR="0015688F" w:rsidRDefault="00766E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« </w:t>
      </w:r>
      <w:proofErr w:type="spellStart"/>
      <w:r>
        <w:rPr>
          <w:rFonts w:ascii="Arial" w:hAnsi="Arial"/>
          <w:bCs/>
        </w:rPr>
        <w:t>Anguyales</w:t>
      </w:r>
      <w:proofErr w:type="spellEnd"/>
      <w:r>
        <w:rPr>
          <w:rFonts w:ascii="Arial" w:hAnsi="Arial"/>
          <w:bCs/>
        </w:rPr>
        <w:t xml:space="preserve">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7DBFA9A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CDBBA11" w14:textId="10B47F0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66E56">
        <w:rPr>
          <w:rFonts w:ascii="Arial" w:hAnsi="Arial"/>
          <w:iCs/>
        </w:rPr>
        <w:t>659 660 661</w:t>
      </w:r>
      <w:r>
        <w:rPr>
          <w:rFonts w:ascii="Arial" w:hAnsi="Arial"/>
          <w:iCs/>
        </w:rPr>
        <w:t xml:space="preserve">, section </w:t>
      </w:r>
      <w:r w:rsidR="00766E5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547DEEB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E3C132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1B7F19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8BB5A9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68FF41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B93823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4F6BDC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86B8D20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8DAB68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9987CC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9F8D41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9EE17F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E19C70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DF62EA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868192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C99C34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E4AFD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D3B98E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266048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EC79BE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AB410D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8F68C2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56B86A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91A011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5A7FD29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8A7DDC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0986">
              <w:rPr>
                <w:rFonts w:cs="Arial"/>
                <w:bCs/>
                <w:noProof/>
              </w:rPr>
              <w:t>mercredi 15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2AF39A2C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E6E480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7CDF74E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43953F1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FA2CB7F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365951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B145D0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742BE8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694E03F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637212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1120654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B89881A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1BFF434D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4D17FE6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AC59B4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8285875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9E265A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D63A63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2EC7C4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569543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4248F5E" w14:textId="77777777" w:rsidR="0015688F" w:rsidRDefault="0015688F" w:rsidP="0015688F">
      <w:pPr>
        <w:jc w:val="left"/>
        <w:rPr>
          <w:rFonts w:cs="Arial"/>
          <w:bCs/>
        </w:rPr>
      </w:pPr>
    </w:p>
    <w:p w14:paraId="199CE9C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3C269D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462329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63AD4F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A09F8D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B9BADB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E64110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FED572A" w14:textId="49499270" w:rsidR="0015688F" w:rsidRDefault="00766E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EHRY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FLORENT</w:t>
      </w:r>
    </w:p>
    <w:p w14:paraId="1F35AD3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942F157" w14:textId="0248093B" w:rsidR="0015688F" w:rsidRDefault="00766E5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« </w:t>
      </w:r>
      <w:proofErr w:type="spellStart"/>
      <w:r>
        <w:rPr>
          <w:rFonts w:ascii="Arial" w:hAnsi="Arial"/>
          <w:bCs/>
        </w:rPr>
        <w:t>Anguyales</w:t>
      </w:r>
      <w:proofErr w:type="spellEnd"/>
      <w:r>
        <w:rPr>
          <w:rFonts w:ascii="Arial" w:hAnsi="Arial"/>
          <w:bCs/>
        </w:rPr>
        <w:t xml:space="preserve">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14:paraId="4831990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1C990FE" w14:textId="5DE25FD2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66E56">
        <w:rPr>
          <w:rFonts w:ascii="Arial" w:hAnsi="Arial"/>
          <w:iCs/>
        </w:rPr>
        <w:t>659 660 661</w:t>
      </w:r>
      <w:r>
        <w:rPr>
          <w:rFonts w:ascii="Arial" w:hAnsi="Arial"/>
          <w:iCs/>
        </w:rPr>
        <w:t xml:space="preserve">, section </w:t>
      </w:r>
      <w:r w:rsidR="00766E56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1CCC312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0854BB9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4B6F3C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9B26DD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D2C771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DE1B11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653328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3E1DF19E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0C6D61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70FF0C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9957DA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7033F3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29C49D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0986">
              <w:rPr>
                <w:rFonts w:cs="Arial"/>
                <w:bCs/>
                <w:noProof/>
              </w:rPr>
              <w:t>mercredi 15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40C98D6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F43840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C2C49C6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A16ECD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C8A0CD7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71B682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178588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0E9B06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02031AA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DCB105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23EC08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C6DF77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1BAFE3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DB8A050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EEAE66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4966A0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96EF34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78998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DA5BD1C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00981" w14:textId="77777777" w:rsidR="00300986" w:rsidRDefault="00300986">
      <w:r>
        <w:separator/>
      </w:r>
    </w:p>
  </w:endnote>
  <w:endnote w:type="continuationSeparator" w:id="0">
    <w:p w14:paraId="3532D252" w14:textId="77777777" w:rsidR="00300986" w:rsidRDefault="00300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8E84D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8F47DBC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09EF3" w14:textId="77777777" w:rsidR="00300986" w:rsidRDefault="00300986">
      <w:r>
        <w:separator/>
      </w:r>
    </w:p>
  </w:footnote>
  <w:footnote w:type="continuationSeparator" w:id="0">
    <w:p w14:paraId="0D2BDFC4" w14:textId="77777777" w:rsidR="00300986" w:rsidRDefault="00300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47DB6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6A78211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986"/>
    <w:rsid w:val="000325F5"/>
    <w:rsid w:val="00110A76"/>
    <w:rsid w:val="0015688F"/>
    <w:rsid w:val="00224910"/>
    <w:rsid w:val="00243875"/>
    <w:rsid w:val="00280E8D"/>
    <w:rsid w:val="00300986"/>
    <w:rsid w:val="00330661"/>
    <w:rsid w:val="00336732"/>
    <w:rsid w:val="00361FA1"/>
    <w:rsid w:val="005A0FA8"/>
    <w:rsid w:val="00766E56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FDF94"/>
  <w15:chartTrackingRefBased/>
  <w15:docId w15:val="{5B3F785A-2BB8-44E8-A568-D753AFBB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801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2021-12-15T08:06:00Z</dcterms:created>
  <dcterms:modified xsi:type="dcterms:W3CDTF">2021-12-15T08:06:00Z</dcterms:modified>
</cp:coreProperties>
</file>