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F36A5" w:rsidRDefault="003F36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F36A5" w:rsidRDefault="003F36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F36A5" w:rsidRDefault="003F36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36A5">
              <w:rPr>
                <w:rFonts w:ascii="Arial" w:hAnsi="Arial"/>
                <w:noProof/>
              </w:rPr>
              <w:t>mardi 8 septembre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5659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 DESPAS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65659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ACACIAS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5659F" w:rsidP="0065659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3F36A5" w:rsidRDefault="003F36A5" w:rsidP="0015688F">
      <w:pPr>
        <w:pStyle w:val="Commentaire"/>
        <w:rPr>
          <w:rFonts w:ascii="Arial" w:hAnsi="Arial"/>
          <w:i/>
          <w:u w:val="single"/>
        </w:rPr>
      </w:pPr>
    </w:p>
    <w:p w:rsidR="003F36A5" w:rsidRDefault="003F36A5" w:rsidP="0015688F">
      <w:pPr>
        <w:pStyle w:val="Commentaire"/>
        <w:rPr>
          <w:rFonts w:ascii="Arial" w:hAnsi="Arial"/>
          <w:i/>
          <w:u w:val="single"/>
        </w:rPr>
      </w:pPr>
    </w:p>
    <w:p w:rsidR="003F36A5" w:rsidRDefault="003F36A5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5659F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65659F">
        <w:rPr>
          <w:rFonts w:ascii="Arial" w:hAnsi="Arial"/>
          <w:bCs/>
        </w:rPr>
        <w:t xml:space="preserve"> DESPAS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F36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5659F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65659F">
        <w:rPr>
          <w:rFonts w:ascii="Arial" w:hAnsi="Arial"/>
          <w:bCs/>
        </w:rPr>
        <w:t xml:space="preserve"> DESPAS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5659F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5659F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65659F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F36A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bookmarkStart w:id="0" w:name="_GoBack"/>
      <w:bookmarkEnd w:id="0"/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56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DESPAS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56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"LAS BRUGES"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5659F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65659F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36A5">
              <w:rPr>
                <w:rFonts w:cs="Arial"/>
                <w:bCs/>
                <w:noProof/>
              </w:rPr>
              <w:t>mardi 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56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DESPAS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56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"LAS BRUGES"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5659F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65659F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36A5">
              <w:rPr>
                <w:rFonts w:cs="Arial"/>
                <w:bCs/>
                <w:noProof/>
              </w:rPr>
              <w:t>mardi 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A0E" w:rsidRDefault="00555A0E">
      <w:r>
        <w:separator/>
      </w:r>
    </w:p>
  </w:endnote>
  <w:endnote w:type="continuationSeparator" w:id="0">
    <w:p w:rsidR="00555A0E" w:rsidRDefault="0055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A0E" w:rsidRDefault="00555A0E">
      <w:r>
        <w:separator/>
      </w:r>
    </w:p>
  </w:footnote>
  <w:footnote w:type="continuationSeparator" w:id="0">
    <w:p w:rsidR="00555A0E" w:rsidRDefault="00555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A0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F36A5"/>
    <w:rsid w:val="00555A0E"/>
    <w:rsid w:val="005A0FA8"/>
    <w:rsid w:val="0065659F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9AF1B5-3D5D-43F5-AFC8-59AA2352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36A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3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00729-B54D-407F-BFF3-C3AA577C6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794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2020-09-08T08:59:00Z</cp:lastPrinted>
  <dcterms:created xsi:type="dcterms:W3CDTF">2020-09-08T08:57:00Z</dcterms:created>
  <dcterms:modified xsi:type="dcterms:W3CDTF">2020-09-08T09:06:00Z</dcterms:modified>
</cp:coreProperties>
</file>