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60F64EE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9AAA34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5C99B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EC84058" w14:textId="77777777" w:rsidR="003F697B" w:rsidRDefault="003F69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579A476" w14:textId="77777777" w:rsidR="003F697B" w:rsidRDefault="003F69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7271958" w14:textId="77777777" w:rsidR="003F697B" w:rsidRDefault="003F69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2468859" w14:textId="37208183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697B">
              <w:rPr>
                <w:rFonts w:ascii="Arial" w:hAnsi="Arial"/>
                <w:noProof/>
              </w:rPr>
              <w:t>vendredi 26 mars 2021</w:t>
            </w:r>
            <w:r>
              <w:rPr>
                <w:rFonts w:ascii="Arial" w:hAnsi="Arial"/>
              </w:rPr>
              <w:fldChar w:fldCharType="end"/>
            </w:r>
          </w:p>
          <w:p w14:paraId="76E9A8F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D0384AF" w14:textId="7758D482" w:rsidR="0015688F" w:rsidRDefault="00EE03C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MAZERIN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CHRISTELLE</w:t>
            </w:r>
          </w:p>
          <w:p w14:paraId="0B062B15" w14:textId="77637B48" w:rsidR="0015688F" w:rsidRDefault="00EE03C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PRINCIPALE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6AF81B3" w14:textId="591F3BF5" w:rsidR="0015688F" w:rsidRDefault="00EE03C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CUMIES</w:t>
            </w:r>
          </w:p>
        </w:tc>
      </w:tr>
    </w:tbl>
    <w:p w14:paraId="33389BB5" w14:textId="77777777" w:rsidR="003F697B" w:rsidRDefault="003F697B" w:rsidP="0015688F">
      <w:pPr>
        <w:pStyle w:val="Commentaire"/>
        <w:rPr>
          <w:rFonts w:ascii="Arial" w:hAnsi="Arial"/>
          <w:i/>
          <w:u w:val="single"/>
        </w:rPr>
      </w:pPr>
    </w:p>
    <w:p w14:paraId="0E9F5F79" w14:textId="77777777" w:rsidR="003F697B" w:rsidRDefault="003F697B" w:rsidP="0015688F">
      <w:pPr>
        <w:pStyle w:val="Commentaire"/>
        <w:rPr>
          <w:rFonts w:ascii="Arial" w:hAnsi="Arial"/>
          <w:i/>
          <w:u w:val="single"/>
        </w:rPr>
      </w:pPr>
    </w:p>
    <w:p w14:paraId="0D16D8CE" w14:textId="77777777" w:rsidR="003F697B" w:rsidRDefault="003F697B" w:rsidP="0015688F">
      <w:pPr>
        <w:pStyle w:val="Commentaire"/>
        <w:rPr>
          <w:rFonts w:ascii="Arial" w:hAnsi="Arial"/>
          <w:i/>
          <w:u w:val="single"/>
        </w:rPr>
      </w:pPr>
    </w:p>
    <w:p w14:paraId="679FBB13" w14:textId="131E5105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5D8C614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833E8FA" w14:textId="378443D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E03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E03C4">
        <w:rPr>
          <w:rFonts w:ascii="Arial" w:hAnsi="Arial"/>
          <w:bCs/>
        </w:rPr>
        <w:t>MAZERIN</w:t>
      </w:r>
      <w:r>
        <w:rPr>
          <w:rFonts w:ascii="Arial" w:hAnsi="Arial"/>
          <w:bCs/>
        </w:rPr>
        <w:t xml:space="preserve"> </w:t>
      </w:r>
      <w:r w:rsidR="00EE03C4">
        <w:rPr>
          <w:rFonts w:ascii="Arial" w:hAnsi="Arial"/>
          <w:bCs/>
        </w:rPr>
        <w:t>CHRISTELLE</w:t>
      </w:r>
    </w:p>
    <w:p w14:paraId="1A7D6E1A" w14:textId="77777777" w:rsidR="0015688F" w:rsidRDefault="0015688F" w:rsidP="0015688F">
      <w:pPr>
        <w:pStyle w:val="Commentaire"/>
        <w:rPr>
          <w:rFonts w:ascii="Arial" w:hAnsi="Arial"/>
        </w:rPr>
      </w:pPr>
    </w:p>
    <w:p w14:paraId="58F5A686" w14:textId="76546F0D" w:rsidR="0015688F" w:rsidRDefault="00EE03C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63023CA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7DE4BBA" w14:textId="4C0F5B13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E03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E03C4">
        <w:rPr>
          <w:rFonts w:ascii="Arial" w:hAnsi="Arial"/>
          <w:bCs/>
        </w:rPr>
        <w:t>MAZERIN</w:t>
      </w:r>
      <w:r>
        <w:rPr>
          <w:rFonts w:ascii="Arial" w:hAnsi="Arial"/>
          <w:bCs/>
        </w:rPr>
        <w:t xml:space="preserve"> </w:t>
      </w:r>
      <w:r w:rsidR="00EE03C4">
        <w:rPr>
          <w:rFonts w:ascii="Arial" w:hAnsi="Arial"/>
          <w:bCs/>
        </w:rPr>
        <w:t>CHRISTELLE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E03C4">
        <w:rPr>
          <w:rFonts w:ascii="Arial" w:hAnsi="Arial"/>
        </w:rPr>
        <w:t>CUMIES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E03C4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EE03C4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560C161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8B7F29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3E2E90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3122DF3" w14:textId="3A6366B8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E03C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B79818C" w14:textId="77777777" w:rsidR="0015688F" w:rsidRDefault="0015688F" w:rsidP="0015688F">
      <w:pPr>
        <w:ind w:left="5670"/>
        <w:rPr>
          <w:rFonts w:cs="Arial"/>
          <w:bCs/>
        </w:rPr>
      </w:pPr>
    </w:p>
    <w:p w14:paraId="4F6B8929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B79D7AA" w14:textId="77777777" w:rsidR="00780188" w:rsidRDefault="00780188" w:rsidP="009641BF">
      <w:pPr>
        <w:pStyle w:val="Retraitcorpsdetexte"/>
        <w:ind w:firstLine="702"/>
        <w:jc w:val="both"/>
      </w:pPr>
    </w:p>
    <w:p w14:paraId="3C537292" w14:textId="77777777" w:rsidR="00780188" w:rsidRDefault="00780188" w:rsidP="009641BF">
      <w:pPr>
        <w:pStyle w:val="Retraitcorpsdetexte"/>
        <w:ind w:firstLine="702"/>
        <w:jc w:val="both"/>
      </w:pPr>
    </w:p>
    <w:p w14:paraId="685F0E66" w14:textId="77777777" w:rsidR="00780188" w:rsidRDefault="00780188" w:rsidP="009641BF">
      <w:pPr>
        <w:pStyle w:val="Retraitcorpsdetexte"/>
        <w:ind w:firstLine="702"/>
        <w:jc w:val="both"/>
      </w:pPr>
    </w:p>
    <w:p w14:paraId="21B84436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51D8756" w14:textId="77777777" w:rsidR="00224910" w:rsidRDefault="00224910" w:rsidP="00AE2A88">
      <w:pPr>
        <w:ind w:left="5670"/>
      </w:pPr>
    </w:p>
    <w:p w14:paraId="48DDBF2A" w14:textId="77777777" w:rsidR="00243875" w:rsidRDefault="00243875" w:rsidP="0015688F"/>
    <w:p w14:paraId="7DFB8EB0" w14:textId="77777777" w:rsidR="00243875" w:rsidRDefault="00243875" w:rsidP="0015688F"/>
    <w:p w14:paraId="369DED6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3A84407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1DCD28A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946BDAC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258332A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9E7565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AE8F05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5585F0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A42059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F85AE74" w14:textId="77777777" w:rsidR="0015688F" w:rsidRDefault="0015688F" w:rsidP="0015688F">
      <w:pPr>
        <w:jc w:val="left"/>
        <w:rPr>
          <w:rFonts w:cs="Arial"/>
          <w:bCs/>
        </w:rPr>
      </w:pPr>
    </w:p>
    <w:p w14:paraId="26828C6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9522E3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0C35D5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1E125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55E12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4FCE42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4C8B0C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231FC77" w14:textId="696FF362" w:rsidR="0015688F" w:rsidRDefault="00EE03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14:paraId="52AF099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010C892" w14:textId="6F7C5175" w:rsidR="0015688F" w:rsidRDefault="00EE03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14:paraId="3EEB4F2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449256C" w14:textId="17BEEA5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E03C4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EE03C4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652D834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E128CA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8AB4D5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EC2FEE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9BA179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328123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35076D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A5881A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0EBF74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77AB2E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92E9D7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C5BABA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3D431A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82B32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1FE24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392C2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55F333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03C085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19B3A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0DB54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3F14E8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B5F293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CBC694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1FF4C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FD64C9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310303C" w14:textId="71A3DE5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697B">
              <w:rPr>
                <w:rFonts w:cs="Arial"/>
                <w:bCs/>
                <w:noProof/>
              </w:rPr>
              <w:t>vendredi 26 mars 2021</w:t>
            </w:r>
            <w:r>
              <w:rPr>
                <w:rFonts w:cs="Arial"/>
                <w:bCs/>
              </w:rPr>
              <w:fldChar w:fldCharType="end"/>
            </w:r>
          </w:p>
          <w:p w14:paraId="7F1756F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D714F6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EFEEE8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511133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B1B404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F7EDEE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13B2E3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66816E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2441EA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330C1C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07291C0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64E416C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08788B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155978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A95045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CAFA9B2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1D43CF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634CFB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3125BF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25F694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BA25F93" w14:textId="77777777" w:rsidR="0015688F" w:rsidRDefault="0015688F" w:rsidP="0015688F">
      <w:pPr>
        <w:jc w:val="left"/>
        <w:rPr>
          <w:rFonts w:cs="Arial"/>
          <w:bCs/>
        </w:rPr>
      </w:pPr>
    </w:p>
    <w:p w14:paraId="3F393BD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1BA15E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E7147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E09C38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79EA36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BF06BD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1659F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2937317" w14:textId="546AE8F5" w:rsidR="0015688F" w:rsidRDefault="00EE03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14:paraId="2DB30A2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898667C" w14:textId="6A5E468C" w:rsidR="0015688F" w:rsidRDefault="00EE03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14:paraId="19A07C5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CCFC30B" w14:textId="024A0F6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E03C4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EE03C4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097A4CE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3E3D29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613B57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D2472C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A55695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9B6BEB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2BF4E6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3A74AC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03033D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44198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3788E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31109D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FB39030" w14:textId="7FBCE7FB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697B">
              <w:rPr>
                <w:rFonts w:cs="Arial"/>
                <w:bCs/>
                <w:noProof/>
              </w:rPr>
              <w:t>vendredi 26 mars 2021</w:t>
            </w:r>
            <w:r>
              <w:rPr>
                <w:rFonts w:cs="Arial"/>
                <w:bCs/>
              </w:rPr>
              <w:fldChar w:fldCharType="end"/>
            </w:r>
          </w:p>
          <w:p w14:paraId="06AF70C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867F5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9D0593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8FC662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5E8D790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0A29BE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9430E8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C90702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C2BB40E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3ECE8B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2A8C3A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67557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A46374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C38D9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31C8C5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93FAF7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3ADF8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C9E884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38DEC8C9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220B0" w14:textId="77777777" w:rsidR="0071707F" w:rsidRDefault="0071707F">
      <w:r>
        <w:separator/>
      </w:r>
    </w:p>
  </w:endnote>
  <w:endnote w:type="continuationSeparator" w:id="0">
    <w:p w14:paraId="205F21D6" w14:textId="77777777" w:rsidR="0071707F" w:rsidRDefault="0071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BCC05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63EBFC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AAE528" w14:textId="77777777" w:rsidR="0071707F" w:rsidRDefault="0071707F">
      <w:r>
        <w:separator/>
      </w:r>
    </w:p>
  </w:footnote>
  <w:footnote w:type="continuationSeparator" w:id="0">
    <w:p w14:paraId="0A12A5F5" w14:textId="77777777" w:rsidR="0071707F" w:rsidRDefault="00717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2F46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7A7528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07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F697B"/>
    <w:rsid w:val="005A0FA8"/>
    <w:rsid w:val="0071707F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E03C4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EC7AB"/>
  <w15:chartTrackingRefBased/>
  <w15:docId w15:val="{81213969-5518-441A-ABD6-59600DBF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797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2021-03-26T13:31:00Z</cp:lastPrinted>
  <dcterms:created xsi:type="dcterms:W3CDTF">2021-03-26T13:31:00Z</dcterms:created>
  <dcterms:modified xsi:type="dcterms:W3CDTF">2021-03-26T13:38:00Z</dcterms:modified>
</cp:coreProperties>
</file>