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14:paraId="4FC098DB" w14:textId="77777777" w:rsidTr="00A21DBE">
        <w:trPr>
          <w:cantSplit/>
          <w:trHeight w:val="2752"/>
        </w:trPr>
        <w:tc>
          <w:tcPr>
            <w:tcW w:w="3402" w:type="dxa"/>
            <w:hideMark/>
          </w:tcPr>
          <w:p w14:paraId="46238193" w14:textId="77777777" w:rsidR="00A21DBE" w:rsidRPr="00A21DBE" w:rsidRDefault="009F20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287A8F3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1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5B2ED04C" w14:textId="77777777"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14063D">
              <w:rPr>
                <w:noProof/>
              </w:rPr>
              <w:t>mercredi 22 juillet 2020</w:t>
            </w:r>
            <w:r w:rsidRPr="00A21DBE">
              <w:fldChar w:fldCharType="end"/>
            </w:r>
          </w:p>
          <w:p w14:paraId="2DF9E307" w14:textId="77777777"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66876134" w14:textId="39D303AE" w:rsidR="00A21DBE" w:rsidRPr="00A21DBE" w:rsidRDefault="005172EF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GAYRAUD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Paul</w:t>
            </w:r>
          </w:p>
          <w:p w14:paraId="72A8E3AD" w14:textId="738224CC" w:rsidR="00A21DBE" w:rsidRPr="00A21DBE" w:rsidRDefault="005172EF" w:rsidP="00A21DBE">
            <w:pPr>
              <w:spacing w:before="120"/>
              <w:ind w:left="2198"/>
              <w:jc w:val="left"/>
            </w:pPr>
            <w:r>
              <w:t>73</w:t>
            </w:r>
            <w:r w:rsidR="00A21DBE" w:rsidRPr="00A21DBE">
              <w:t xml:space="preserve"> </w:t>
            </w:r>
            <w:r>
              <w:t>Chemin Saint Jacques</w:t>
            </w:r>
            <w:r w:rsidR="00A21DBE" w:rsidRPr="00A21DBE">
              <w:t xml:space="preserve"> </w:t>
            </w:r>
          </w:p>
          <w:p w14:paraId="5433513E" w14:textId="4397F011" w:rsidR="00A21DBE" w:rsidRPr="00A21DBE" w:rsidRDefault="005172EF" w:rsidP="00A21DBE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CASTELNAUDARY</w:t>
            </w:r>
          </w:p>
        </w:tc>
      </w:tr>
    </w:tbl>
    <w:p w14:paraId="2AB4E187" w14:textId="77777777"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14:paraId="783CB4F5" w14:textId="77777777"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14:paraId="4BF70EB1" w14:textId="22FD2067"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5172EF">
        <w:rPr>
          <w:bCs/>
        </w:rPr>
        <w:t>Monsieur</w:t>
      </w:r>
      <w:r w:rsidRPr="00A21DBE">
        <w:rPr>
          <w:bCs/>
        </w:rPr>
        <w:t xml:space="preserve"> </w:t>
      </w:r>
      <w:r w:rsidR="005172EF">
        <w:rPr>
          <w:bCs/>
        </w:rPr>
        <w:t>GAYRAUD</w:t>
      </w:r>
      <w:r w:rsidRPr="00A21DBE">
        <w:rPr>
          <w:bCs/>
        </w:rPr>
        <w:t xml:space="preserve"> </w:t>
      </w:r>
      <w:r w:rsidR="005172EF">
        <w:rPr>
          <w:bCs/>
        </w:rPr>
        <w:t>Paul</w:t>
      </w:r>
    </w:p>
    <w:p w14:paraId="5FFB8786" w14:textId="77777777" w:rsidR="00A21DBE" w:rsidRPr="00A21DBE" w:rsidRDefault="00A21DBE" w:rsidP="00A21DBE">
      <w:pPr>
        <w:spacing w:before="120"/>
      </w:pPr>
    </w:p>
    <w:p w14:paraId="4F8AF6BF" w14:textId="5C10AE82" w:rsidR="00A21DBE" w:rsidRPr="00A21DBE" w:rsidRDefault="005172EF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14:paraId="2128D9C7" w14:textId="77777777" w:rsidR="00A21DBE" w:rsidRPr="00A21DBE" w:rsidRDefault="00A21DBE" w:rsidP="00A21DBE">
      <w:pPr>
        <w:spacing w:before="120"/>
        <w:ind w:firstLine="709"/>
      </w:pPr>
    </w:p>
    <w:p w14:paraId="37375959" w14:textId="64E9D0C5"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5172EF">
        <w:t>CASTELNAUDARY</w:t>
      </w:r>
      <w:r w:rsidRPr="00A21DBE">
        <w:t xml:space="preserve">, </w:t>
      </w:r>
      <w:r w:rsidR="005172EF">
        <w:rPr>
          <w:bCs/>
        </w:rPr>
        <w:t>108</w:t>
      </w:r>
      <w:r w:rsidRPr="00A21DBE">
        <w:rPr>
          <w:bCs/>
        </w:rPr>
        <w:t xml:space="preserve"> </w:t>
      </w:r>
      <w:r w:rsidR="005172EF">
        <w:rPr>
          <w:bCs/>
        </w:rPr>
        <w:t>Rue Jules Ferry</w:t>
      </w:r>
      <w:r w:rsidRPr="00A21DBE">
        <w:rPr>
          <w:bCs/>
        </w:rPr>
        <w:t xml:space="preserve"> </w:t>
      </w:r>
      <w:r w:rsidR="005172EF">
        <w:rPr>
          <w:bCs/>
        </w:rPr>
        <w:t>LES CROZES</w:t>
      </w:r>
      <w:r w:rsidRPr="00A21DBE">
        <w:t xml:space="preserve">,  sur la parcelle </w:t>
      </w:r>
      <w:r w:rsidRPr="00A21DBE">
        <w:rPr>
          <w:iCs/>
        </w:rPr>
        <w:t>n°</w:t>
      </w:r>
      <w:r w:rsidR="005172EF">
        <w:rPr>
          <w:iCs/>
        </w:rPr>
        <w:t>64</w:t>
      </w:r>
      <w:r w:rsidRPr="00A21DBE">
        <w:rPr>
          <w:iCs/>
        </w:rPr>
        <w:t xml:space="preserve">, section </w:t>
      </w:r>
      <w:r w:rsidR="005172EF">
        <w:rPr>
          <w:iCs/>
        </w:rPr>
        <w:t>BD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5172EF">
        <w:t>22/07/2020</w:t>
      </w:r>
      <w:r w:rsidRPr="00A21DBE">
        <w:t>, veuillez trouver ci-joint au présent courrier :</w:t>
      </w:r>
    </w:p>
    <w:p w14:paraId="616B6BB2" w14:textId="77777777"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14:paraId="710F66A0" w14:textId="77777777"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14:paraId="76E0F598" w14:textId="77777777"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14:paraId="2F3AB098" w14:textId="77777777"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14:paraId="7995921B" w14:textId="52C437A6"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5172EF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14:paraId="7A12FC4F" w14:textId="77777777" w:rsidR="00A21DBE" w:rsidRPr="00A21DBE" w:rsidRDefault="00A21DBE" w:rsidP="00A21DBE">
      <w:pPr>
        <w:spacing w:before="240"/>
        <w:ind w:left="709"/>
      </w:pPr>
    </w:p>
    <w:p w14:paraId="45664F1F" w14:textId="77777777" w:rsidR="00A21DBE" w:rsidRPr="00A21DBE" w:rsidRDefault="00A21DBE" w:rsidP="00A21DBE">
      <w:pPr>
        <w:ind w:left="5670"/>
        <w:rPr>
          <w:rFonts w:cs="Arial"/>
          <w:bCs/>
        </w:rPr>
      </w:pPr>
    </w:p>
    <w:p w14:paraId="00F62BD0" w14:textId="77777777"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14:paraId="7EFB6BFA" w14:textId="77777777"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14:paraId="0E6A567A" w14:textId="77777777"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14:paraId="208440B1" w14:textId="77777777"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14:paraId="0CB28CE3" w14:textId="77777777"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14:paraId="38D397FD" w14:textId="77777777"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F9A747" w14:textId="77777777" w:rsidR="0014063D" w:rsidRDefault="0014063D">
      <w:r>
        <w:separator/>
      </w:r>
    </w:p>
  </w:endnote>
  <w:endnote w:type="continuationSeparator" w:id="0">
    <w:p w14:paraId="47512E93" w14:textId="77777777" w:rsidR="0014063D" w:rsidRDefault="001406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BCB5BC" w14:textId="77777777"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35098A" w14:textId="77777777"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3EBBD344" w14:textId="77777777" w:rsidR="00AD25A1" w:rsidRDefault="00AD25A1" w:rsidP="00AD25A1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14:paraId="46A4B344" w14:textId="77777777"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8B87BE" w14:textId="77777777"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9F5242" w14:textId="77777777" w:rsidR="0014063D" w:rsidRDefault="0014063D">
      <w:r>
        <w:separator/>
      </w:r>
    </w:p>
  </w:footnote>
  <w:footnote w:type="continuationSeparator" w:id="0">
    <w:p w14:paraId="5E410F91" w14:textId="77777777" w:rsidR="0014063D" w:rsidRDefault="001406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709BFA" w14:textId="77777777"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AF084F" w14:textId="77777777"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40157E" w14:textId="77777777"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attachedTemplate r:id="rId1"/>
  <w:revisionView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14063D"/>
    <w:rsid w:val="00055979"/>
    <w:rsid w:val="000A277E"/>
    <w:rsid w:val="0014063D"/>
    <w:rsid w:val="002F1220"/>
    <w:rsid w:val="00323107"/>
    <w:rsid w:val="00367ED1"/>
    <w:rsid w:val="003A4FD5"/>
    <w:rsid w:val="003D0E39"/>
    <w:rsid w:val="004F0BE6"/>
    <w:rsid w:val="005172EF"/>
    <w:rsid w:val="00656B72"/>
    <w:rsid w:val="006672FE"/>
    <w:rsid w:val="008750E3"/>
    <w:rsid w:val="00891878"/>
    <w:rsid w:val="008D6AFE"/>
    <w:rsid w:val="009834F6"/>
    <w:rsid w:val="009F20E8"/>
    <w:rsid w:val="00A21DBE"/>
    <w:rsid w:val="00A52847"/>
    <w:rsid w:val="00AD25A1"/>
    <w:rsid w:val="00C76DEB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B83190"/>
  <w15:chartTrackingRefBased/>
  <w15:docId w15:val="{10EA88C9-3690-43A7-8DD5-33FC960D3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RMC.doc</Template>
  <TotalTime>0</TotalTime>
  <Pages>1</Pages>
  <Words>194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Pascale Roda</dc:creator>
  <cp:keywords/>
  <cp:lastModifiedBy>Pascale Roda</cp:lastModifiedBy>
  <cp:revision>2</cp:revision>
  <cp:lastPrinted>1997-11-06T11:15:00Z</cp:lastPrinted>
  <dcterms:created xsi:type="dcterms:W3CDTF">2020-07-22T13:13:00Z</dcterms:created>
  <dcterms:modified xsi:type="dcterms:W3CDTF">2020-07-22T13:13:00Z</dcterms:modified>
</cp:coreProperties>
</file>