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7479CC1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EE6137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D91F0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1D39A95" w14:textId="77777777" w:rsidR="00CA5A68" w:rsidRDefault="00CA5A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53F5DB2" w14:textId="77777777" w:rsidR="00CA5A68" w:rsidRDefault="00CA5A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C8A1EE9" w14:textId="77777777" w:rsidR="00CA5A68" w:rsidRDefault="00CA5A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B8522C1" w14:textId="4F8F63DD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A5A68">
              <w:rPr>
                <w:rFonts w:ascii="Arial" w:hAnsi="Arial"/>
                <w:noProof/>
              </w:rPr>
              <w:t>jeudi 25 mars 2021</w:t>
            </w:r>
            <w:r>
              <w:rPr>
                <w:rFonts w:ascii="Arial" w:hAnsi="Arial"/>
              </w:rPr>
              <w:fldChar w:fldCharType="end"/>
            </w:r>
          </w:p>
          <w:p w14:paraId="6D93293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1A2155A" w14:textId="5B52E148" w:rsidR="0015688F" w:rsidRDefault="0083690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TRINIDAD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ELODIE</w:t>
            </w:r>
          </w:p>
          <w:p w14:paraId="0219F1D8" w14:textId="21689C74" w:rsidR="0015688F" w:rsidRDefault="0083690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l'</w:t>
            </w:r>
            <w:proofErr w:type="spellStart"/>
            <w:r>
              <w:rPr>
                <w:rFonts w:ascii="Arial" w:hAnsi="Arial"/>
              </w:rPr>
              <w:t>Amourouse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385F9E45" w14:textId="30DF1695" w:rsidR="0015688F" w:rsidRDefault="0083690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055A0686" w14:textId="77777777" w:rsidR="00CA5A68" w:rsidRDefault="00CA5A68" w:rsidP="0015688F">
      <w:pPr>
        <w:pStyle w:val="Commentaire"/>
        <w:rPr>
          <w:rFonts w:ascii="Arial" w:hAnsi="Arial"/>
          <w:i/>
          <w:u w:val="single"/>
        </w:rPr>
      </w:pPr>
    </w:p>
    <w:p w14:paraId="78B6C377" w14:textId="77777777" w:rsidR="00CA5A68" w:rsidRDefault="00CA5A68" w:rsidP="0015688F">
      <w:pPr>
        <w:pStyle w:val="Commentaire"/>
        <w:rPr>
          <w:rFonts w:ascii="Arial" w:hAnsi="Arial"/>
          <w:i/>
          <w:u w:val="single"/>
        </w:rPr>
      </w:pPr>
    </w:p>
    <w:p w14:paraId="215560DF" w14:textId="69B8FC5F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3720CCC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961DA62" w14:textId="66B87A5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3690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36903">
        <w:rPr>
          <w:rFonts w:ascii="Arial" w:hAnsi="Arial"/>
          <w:bCs/>
        </w:rPr>
        <w:t>TRINIDAD</w:t>
      </w:r>
      <w:r>
        <w:rPr>
          <w:rFonts w:ascii="Arial" w:hAnsi="Arial"/>
          <w:bCs/>
        </w:rPr>
        <w:t xml:space="preserve"> </w:t>
      </w:r>
      <w:r w:rsidR="00836903">
        <w:rPr>
          <w:rFonts w:ascii="Arial" w:hAnsi="Arial"/>
          <w:bCs/>
        </w:rPr>
        <w:t>ELODIE</w:t>
      </w:r>
    </w:p>
    <w:p w14:paraId="2A03A723" w14:textId="77777777" w:rsidR="0015688F" w:rsidRDefault="0015688F" w:rsidP="0015688F">
      <w:pPr>
        <w:pStyle w:val="Commentaire"/>
        <w:rPr>
          <w:rFonts w:ascii="Arial" w:hAnsi="Arial"/>
        </w:rPr>
      </w:pPr>
    </w:p>
    <w:p w14:paraId="692FB2C5" w14:textId="407F2678" w:rsidR="0015688F" w:rsidRDefault="0083690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65EA0D3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F0A45DB" w14:textId="1C84E20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3690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36903">
        <w:rPr>
          <w:rFonts w:ascii="Arial" w:hAnsi="Arial"/>
          <w:bCs/>
        </w:rPr>
        <w:t>TRINIDAD</w:t>
      </w:r>
      <w:r>
        <w:rPr>
          <w:rFonts w:ascii="Arial" w:hAnsi="Arial"/>
          <w:bCs/>
        </w:rPr>
        <w:t xml:space="preserve"> </w:t>
      </w:r>
      <w:r w:rsidR="00836903">
        <w:rPr>
          <w:rFonts w:ascii="Arial" w:hAnsi="Arial"/>
          <w:bCs/>
        </w:rPr>
        <w:t>ELODIE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36903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3690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83690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14:paraId="2826CFF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404A4F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139BC6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EFE5EAA" w14:textId="1DB7B30D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3690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F827B19" w14:textId="77777777" w:rsidR="0015688F" w:rsidRDefault="0015688F" w:rsidP="0015688F">
      <w:pPr>
        <w:ind w:left="5670"/>
        <w:rPr>
          <w:rFonts w:cs="Arial"/>
          <w:bCs/>
        </w:rPr>
      </w:pPr>
    </w:p>
    <w:p w14:paraId="1BB931AB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AB340D1" w14:textId="77777777" w:rsidR="00780188" w:rsidRDefault="00780188" w:rsidP="009641BF">
      <w:pPr>
        <w:pStyle w:val="Retraitcorpsdetexte"/>
        <w:ind w:firstLine="702"/>
        <w:jc w:val="both"/>
      </w:pPr>
    </w:p>
    <w:p w14:paraId="39CA67A5" w14:textId="77777777" w:rsidR="00780188" w:rsidRDefault="00780188" w:rsidP="009641BF">
      <w:pPr>
        <w:pStyle w:val="Retraitcorpsdetexte"/>
        <w:ind w:firstLine="702"/>
        <w:jc w:val="both"/>
      </w:pPr>
    </w:p>
    <w:p w14:paraId="24F6F6FD" w14:textId="77777777" w:rsidR="00780188" w:rsidRDefault="00780188" w:rsidP="009641BF">
      <w:pPr>
        <w:pStyle w:val="Retraitcorpsdetexte"/>
        <w:ind w:firstLine="702"/>
        <w:jc w:val="both"/>
      </w:pPr>
    </w:p>
    <w:p w14:paraId="316E1DC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8793B46" w14:textId="77777777" w:rsidR="00224910" w:rsidRDefault="00224910" w:rsidP="00AE2A88">
      <w:pPr>
        <w:ind w:left="5670"/>
      </w:pPr>
    </w:p>
    <w:p w14:paraId="0DE3E06C" w14:textId="77777777" w:rsidR="00243875" w:rsidRDefault="00243875" w:rsidP="0015688F"/>
    <w:p w14:paraId="7A25499A" w14:textId="77777777" w:rsidR="00243875" w:rsidRDefault="00243875" w:rsidP="0015688F"/>
    <w:p w14:paraId="038585E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46E59DD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2955E99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87A4B8E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2BFEABF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6B1390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7E50B4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8EF28F7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A037B1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75ACD20" w14:textId="77777777" w:rsidR="0015688F" w:rsidRDefault="0015688F" w:rsidP="0015688F">
      <w:pPr>
        <w:jc w:val="left"/>
        <w:rPr>
          <w:rFonts w:cs="Arial"/>
          <w:bCs/>
        </w:rPr>
      </w:pPr>
    </w:p>
    <w:p w14:paraId="517C31A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4896BC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6F9375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1CBFFD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A226D5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5C8753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645D96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0B2527C" w14:textId="202AC0FD" w:rsidR="0015688F" w:rsidRDefault="008369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TRINIDAD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ELODIE</w:t>
      </w:r>
    </w:p>
    <w:p w14:paraId="4413218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CF9567D" w14:textId="6E1B8E9C" w:rsidR="0015688F" w:rsidRDefault="008369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l'</w:t>
      </w:r>
      <w:proofErr w:type="spellStart"/>
      <w:r>
        <w:rPr>
          <w:rFonts w:ascii="Arial" w:hAnsi="Arial"/>
          <w:bCs/>
        </w:rPr>
        <w:t>Amourouse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7477C03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115F0C6" w14:textId="52088999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690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83690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14:paraId="31C299E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196C85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090D63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F77250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8D4024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867AF3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CB89F0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104491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1B99A2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85C608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EFED0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164815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7C33DD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8298E9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503D5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A4E814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C1999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2F17A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FABC9B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C6691F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5F9909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22C14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0117B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B1E8D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3F6358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FD2E083" w14:textId="4698F023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5A68">
              <w:rPr>
                <w:rFonts w:cs="Arial"/>
                <w:bCs/>
                <w:noProof/>
              </w:rPr>
              <w:t>jeudi 25 mars 2021</w:t>
            </w:r>
            <w:r>
              <w:rPr>
                <w:rFonts w:cs="Arial"/>
                <w:bCs/>
              </w:rPr>
              <w:fldChar w:fldCharType="end"/>
            </w:r>
          </w:p>
          <w:p w14:paraId="37FBEE9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6FDBB8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F0FF040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180A8A9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3FD313F7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FB1C9E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29B08F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0B4D7F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4CDAA20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F7256C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C75E64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2101E9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078EF67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7B4B7AD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A8549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79D60A1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650D46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5F0B12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DCA1C0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DA2557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AF749C7" w14:textId="77777777" w:rsidR="0015688F" w:rsidRDefault="0015688F" w:rsidP="0015688F">
      <w:pPr>
        <w:jc w:val="left"/>
        <w:rPr>
          <w:rFonts w:cs="Arial"/>
          <w:bCs/>
        </w:rPr>
      </w:pPr>
    </w:p>
    <w:p w14:paraId="0BD640A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57ABC4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094D9F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9799B3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9453ED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08883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01AD48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0588648" w14:textId="62135636" w:rsidR="0015688F" w:rsidRDefault="008369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TRINIDAD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ELODIE</w:t>
      </w:r>
    </w:p>
    <w:p w14:paraId="7F242AF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990E713" w14:textId="7D684323" w:rsidR="0015688F" w:rsidRDefault="008369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l'</w:t>
      </w:r>
      <w:proofErr w:type="spellStart"/>
      <w:r>
        <w:rPr>
          <w:rFonts w:ascii="Arial" w:hAnsi="Arial"/>
          <w:bCs/>
        </w:rPr>
        <w:t>Amourouse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36FD974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9A21ED1" w14:textId="70E71AA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690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836903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14:paraId="1B851A7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C54CED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C912F1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8C80BF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D7F428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627A89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A7C164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1D55A1D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570799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6F4713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AA9089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1BBD4E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DE2D33D" w14:textId="1C232B8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5A68">
              <w:rPr>
                <w:rFonts w:cs="Arial"/>
                <w:bCs/>
                <w:noProof/>
              </w:rPr>
              <w:t>jeudi 25 mars 2021</w:t>
            </w:r>
            <w:r>
              <w:rPr>
                <w:rFonts w:cs="Arial"/>
                <w:bCs/>
              </w:rPr>
              <w:fldChar w:fldCharType="end"/>
            </w:r>
          </w:p>
          <w:p w14:paraId="01CED60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6F4AE2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CA7E3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A59DA2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413DF6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96DE08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74ACB9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B7257E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CA3C54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0EEF27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9D8703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567FB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46D97A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606A6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CDE4E0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7652CC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F72AE7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9C20F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9A86E08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1005B" w14:textId="77777777" w:rsidR="007755C4" w:rsidRDefault="007755C4">
      <w:r>
        <w:separator/>
      </w:r>
    </w:p>
  </w:endnote>
  <w:endnote w:type="continuationSeparator" w:id="0">
    <w:p w14:paraId="564AD909" w14:textId="77777777" w:rsidR="007755C4" w:rsidRDefault="0077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8E555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602C06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55F3B" w14:textId="77777777" w:rsidR="007755C4" w:rsidRDefault="007755C4">
      <w:r>
        <w:separator/>
      </w:r>
    </w:p>
  </w:footnote>
  <w:footnote w:type="continuationSeparator" w:id="0">
    <w:p w14:paraId="4620937D" w14:textId="77777777" w:rsidR="007755C4" w:rsidRDefault="00775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8C478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F462AA0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5C4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755C4"/>
    <w:rsid w:val="00780188"/>
    <w:rsid w:val="00836903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A5A68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61F1C1"/>
  <w15:chartTrackingRefBased/>
  <w15:docId w15:val="{DE589B83-896B-404E-8CB8-1CD6694F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2021-03-25T14:26:00Z</cp:lastPrinted>
  <dcterms:created xsi:type="dcterms:W3CDTF">2021-03-25T14:25:00Z</dcterms:created>
  <dcterms:modified xsi:type="dcterms:W3CDTF">2021-03-25T14:28:00Z</dcterms:modified>
</cp:coreProperties>
</file>