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54C82E30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14684A02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305E8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  <w:p w14:paraId="7FEBF1C9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19A79BAA" w14:textId="7777777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51671">
              <w:rPr>
                <w:rFonts w:ascii="Arial" w:hAnsi="Arial"/>
                <w:noProof/>
              </w:rPr>
              <w:t>lundi 26 avril 2021</w:t>
            </w:r>
            <w:r>
              <w:rPr>
                <w:rFonts w:ascii="Arial" w:hAnsi="Arial"/>
              </w:rPr>
              <w:fldChar w:fldCharType="end"/>
            </w:r>
          </w:p>
          <w:p w14:paraId="4E0B951C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D643089" w14:textId="077EC482" w:rsidR="00D84DE5" w:rsidRDefault="00E0648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COLIN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MAXIME</w:t>
            </w:r>
          </w:p>
          <w:p w14:paraId="77A6B7AE" w14:textId="66BB0913" w:rsidR="00D84DE5" w:rsidRDefault="00E0648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Arnaud VIDAL</w:t>
            </w:r>
            <w:r w:rsidR="00D84DE5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Clôserie</w:t>
            </w:r>
            <w:proofErr w:type="spellEnd"/>
            <w:r>
              <w:rPr>
                <w:rFonts w:ascii="Arial" w:hAnsi="Arial"/>
              </w:rPr>
              <w:t xml:space="preserve"> du canal</w:t>
            </w:r>
          </w:p>
          <w:p w14:paraId="51E18C17" w14:textId="577E5D1D" w:rsidR="00D84DE5" w:rsidRDefault="00E0648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1EA0CD7E" w14:textId="77777777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19F81D63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5E8C24CC" w14:textId="64D2BE51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0648E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COLIN</w:t>
      </w:r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MAXIME</w:t>
      </w:r>
    </w:p>
    <w:p w14:paraId="416C8B0A" w14:textId="77777777" w:rsidR="00D84DE5" w:rsidRDefault="00D84DE5" w:rsidP="00D84DE5">
      <w:pPr>
        <w:pStyle w:val="Commentaire"/>
        <w:rPr>
          <w:rFonts w:ascii="Arial" w:hAnsi="Arial"/>
        </w:rPr>
      </w:pPr>
    </w:p>
    <w:p w14:paraId="7C1ECBCE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447DA17C" w14:textId="77777777" w:rsidR="00D84DE5" w:rsidRDefault="00D84DE5" w:rsidP="00D84DE5">
      <w:pPr>
        <w:pStyle w:val="Commentaire"/>
        <w:rPr>
          <w:rFonts w:ascii="Arial" w:hAnsi="Arial"/>
        </w:rPr>
      </w:pPr>
    </w:p>
    <w:p w14:paraId="22A8F16F" w14:textId="2D3379D2" w:rsidR="00D84DE5" w:rsidRDefault="00E0648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4642EB91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1053F504" w14:textId="0890DF21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064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COLIN</w:t>
      </w:r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MAXIME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0648E">
        <w:rPr>
          <w:rFonts w:ascii="Arial" w:hAnsi="Arial"/>
        </w:rPr>
        <w:t>LASBORDES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0648E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E0648E">
        <w:rPr>
          <w:rFonts w:ascii="Arial" w:hAnsi="Arial"/>
          <w:iCs/>
        </w:rPr>
        <w:t>ZA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7FEB5E09" w14:textId="1C4B4738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0648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3837955" w14:textId="77777777" w:rsidR="00D84DE5" w:rsidRDefault="00D84DE5" w:rsidP="00D84DE5">
      <w:pPr>
        <w:ind w:left="5670"/>
        <w:rPr>
          <w:rFonts w:cs="Arial"/>
          <w:bCs/>
        </w:rPr>
      </w:pPr>
    </w:p>
    <w:p w14:paraId="65D2614E" w14:textId="77777777" w:rsidR="006512EA" w:rsidRDefault="00D84DE5" w:rsidP="00D84DE5">
      <w:pPr>
        <w:pStyle w:val="Retraitcorpsdetexte"/>
      </w:pPr>
      <w:r>
        <w:t xml:space="preserve">Le Président </w:t>
      </w:r>
    </w:p>
    <w:p w14:paraId="52EBECB7" w14:textId="77777777" w:rsidR="00D350A6" w:rsidRDefault="00D350A6" w:rsidP="00D84DE5">
      <w:pPr>
        <w:pStyle w:val="Retraitcorpsdetexte"/>
      </w:pPr>
    </w:p>
    <w:p w14:paraId="3FE4FA3A" w14:textId="77777777" w:rsidR="00D350A6" w:rsidRDefault="00D350A6" w:rsidP="00D84DE5">
      <w:pPr>
        <w:pStyle w:val="Retraitcorpsdetexte"/>
      </w:pPr>
    </w:p>
    <w:p w14:paraId="4E60636D" w14:textId="77777777" w:rsidR="00D350A6" w:rsidRDefault="00D350A6" w:rsidP="00D84DE5">
      <w:pPr>
        <w:pStyle w:val="Retraitcorpsdetexte"/>
      </w:pPr>
    </w:p>
    <w:p w14:paraId="62D33D10" w14:textId="77777777" w:rsidR="00D84DE5" w:rsidRDefault="00D84DE5" w:rsidP="00D84DE5">
      <w:pPr>
        <w:pStyle w:val="Retraitcorpsdetexte"/>
      </w:pPr>
      <w:r>
        <w:t>Philippe GREFFIER</w:t>
      </w:r>
    </w:p>
    <w:p w14:paraId="5CDA814D" w14:textId="77777777" w:rsidR="00385AFF" w:rsidRDefault="00385AFF" w:rsidP="00D84DE5"/>
    <w:p w14:paraId="459F55CB" w14:textId="77777777" w:rsidR="00385AFF" w:rsidRDefault="00385AFF" w:rsidP="00D84DE5"/>
    <w:p w14:paraId="0CAB1907" w14:textId="77777777" w:rsidR="00385AFF" w:rsidRDefault="00385AFF" w:rsidP="00D84DE5"/>
    <w:p w14:paraId="1AEBD193" w14:textId="77777777" w:rsidR="005F0F78" w:rsidRDefault="005F0F78" w:rsidP="00D84DE5"/>
    <w:p w14:paraId="63D3B86F" w14:textId="77777777" w:rsidR="005F0F78" w:rsidRDefault="005F0F78" w:rsidP="00D84DE5"/>
    <w:p w14:paraId="4C5777D4" w14:textId="77777777" w:rsidR="00385AFF" w:rsidRDefault="00385AFF" w:rsidP="00D84DE5"/>
    <w:p w14:paraId="529CE35F" w14:textId="77777777" w:rsidR="00385AFF" w:rsidRDefault="00385AFF" w:rsidP="00D84DE5"/>
    <w:p w14:paraId="67CB87CE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21DC3E63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625D0F1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4BCDEFE">
                <v:shape id="_x0000_i1026" type="#_x0000_t75" style="width:161.4pt;height:48.6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3CD5EA0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8B41F5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123AA05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703E51FD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19522FF6" w14:textId="77777777" w:rsidR="00D84DE5" w:rsidRDefault="00D84DE5" w:rsidP="00D84DE5">
      <w:pPr>
        <w:jc w:val="left"/>
        <w:rPr>
          <w:rFonts w:cs="Arial"/>
          <w:bCs/>
        </w:rPr>
      </w:pPr>
    </w:p>
    <w:p w14:paraId="0106BB9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7A579E2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E5AC8D0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BD68AA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091561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2A0D07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E6AB88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6F360109" w14:textId="55B97A5D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COLIN</w:t>
      </w:r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MAXIME</w:t>
      </w:r>
    </w:p>
    <w:p w14:paraId="05D2A8FD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7DA9A8FB" w14:textId="1197E782" w:rsidR="00D84DE5" w:rsidRDefault="00E0648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Pech Redon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14:paraId="70C4926D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0325982" w14:textId="0A454FF9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0648E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E0648E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14:paraId="66A09815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39F73EE3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D345B76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3CA5A545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39C21505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65AD293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3F124ED6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6EF04309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3C67424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065A1A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5F6C4E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6EBBD5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2CCB5EA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51671">
              <w:rPr>
                <w:rFonts w:cs="Arial"/>
                <w:bCs/>
                <w:noProof/>
              </w:rPr>
              <w:t>lundi 26 avril 2021</w:t>
            </w:r>
            <w:r>
              <w:rPr>
                <w:rFonts w:cs="Arial"/>
                <w:bCs/>
              </w:rPr>
              <w:fldChar w:fldCharType="end"/>
            </w:r>
          </w:p>
          <w:p w14:paraId="10FB721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955413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6B29DE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D61CF5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C5B02B5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7A83C100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B9028E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47D917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0424583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3971B724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5A8B9FF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985AAC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7F5E73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FB40F0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9B18EE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BC339E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B926AC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B163B5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1248B1D3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0F0759D4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09DAA161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5CC36015">
                <v:shape id="_x0000_i1027" type="#_x0000_t75" style="width:165.6pt;height:50.4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236DC2C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4D64381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AE88553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754FBCB5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280DC70D" w14:textId="77777777" w:rsidR="00D84DE5" w:rsidRDefault="00D84DE5" w:rsidP="00D84DE5">
      <w:pPr>
        <w:jc w:val="left"/>
        <w:rPr>
          <w:rFonts w:cs="Arial"/>
          <w:bCs/>
        </w:rPr>
      </w:pPr>
    </w:p>
    <w:p w14:paraId="3399F79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34BB583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233BDA0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5FE6AD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C5540B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D9FEC4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B37D36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47B6FDEC" w14:textId="5E2EEE99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COLIN</w:t>
      </w:r>
      <w:r>
        <w:rPr>
          <w:rFonts w:ascii="Arial" w:hAnsi="Arial"/>
          <w:bCs/>
        </w:rPr>
        <w:t xml:space="preserve"> </w:t>
      </w:r>
      <w:r w:rsidR="00E0648E">
        <w:rPr>
          <w:rFonts w:ascii="Arial" w:hAnsi="Arial"/>
          <w:bCs/>
        </w:rPr>
        <w:t>MAXIME</w:t>
      </w:r>
    </w:p>
    <w:p w14:paraId="5238343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1379731" w14:textId="52C5778E" w:rsidR="00D84DE5" w:rsidRDefault="00E0648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Pech Redon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14:paraId="5CB006A5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7FBCB98" w14:textId="1D7BD223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0648E">
        <w:rPr>
          <w:rFonts w:ascii="Arial" w:hAnsi="Arial"/>
          <w:iCs/>
        </w:rPr>
        <w:t>184</w:t>
      </w:r>
      <w:r>
        <w:rPr>
          <w:rFonts w:ascii="Arial" w:hAnsi="Arial"/>
          <w:iCs/>
        </w:rPr>
        <w:t xml:space="preserve">, section </w:t>
      </w:r>
      <w:r w:rsidR="00E0648E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14:paraId="41BE7663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2D08A95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5614F11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1233052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0E0177E8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6961C902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676947BD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275B1B88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CF1FAB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A2C559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1DD29A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C9489D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9780B1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51671">
              <w:rPr>
                <w:rFonts w:cs="Arial"/>
                <w:bCs/>
                <w:noProof/>
              </w:rPr>
              <w:t>lundi 26 avril 2021</w:t>
            </w:r>
            <w:r>
              <w:rPr>
                <w:rFonts w:cs="Arial"/>
                <w:bCs/>
              </w:rPr>
              <w:fldChar w:fldCharType="end"/>
            </w:r>
          </w:p>
          <w:p w14:paraId="2D4D53A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A8E3A2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D58DA6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4BEA5A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0E5355B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43CC76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ABB01C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340FC9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F266AD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FDDB956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381BDC0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FD5C75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74C848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D84426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5F40E5B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ED7A808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255EEC3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5B556A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8C9234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6D3C07D8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F8811" w14:textId="77777777" w:rsidR="00551671" w:rsidRDefault="00551671">
      <w:r>
        <w:separator/>
      </w:r>
    </w:p>
  </w:endnote>
  <w:endnote w:type="continuationSeparator" w:id="0">
    <w:p w14:paraId="631A7A54" w14:textId="77777777" w:rsidR="00551671" w:rsidRDefault="00551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FE42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3E919B3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9F8BB" w14:textId="77777777" w:rsidR="00551671" w:rsidRDefault="00551671">
      <w:r>
        <w:separator/>
      </w:r>
    </w:p>
  </w:footnote>
  <w:footnote w:type="continuationSeparator" w:id="0">
    <w:p w14:paraId="3C5D5DD9" w14:textId="77777777" w:rsidR="00551671" w:rsidRDefault="00551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7AB0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11C7260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671"/>
    <w:rsid w:val="00066743"/>
    <w:rsid w:val="00170917"/>
    <w:rsid w:val="00252476"/>
    <w:rsid w:val="00296C3E"/>
    <w:rsid w:val="002D7FB2"/>
    <w:rsid w:val="00305A9D"/>
    <w:rsid w:val="00385AFF"/>
    <w:rsid w:val="003D1660"/>
    <w:rsid w:val="003F7D70"/>
    <w:rsid w:val="00551671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0648E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2F2B13"/>
  <w15:chartTrackingRefBased/>
  <w15:docId w15:val="{9B5D9A3D-5CF6-4AE1-9317-E5171FCD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645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2021-04-26T13:20:00Z</dcterms:created>
  <dcterms:modified xsi:type="dcterms:W3CDTF">2021-04-26T13:20:00Z</dcterms:modified>
</cp:coreProperties>
</file>