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493303" w:rsidRDefault="00493303" w:rsidP="000060FC">
            <w:pPr>
              <w:spacing w:before="120"/>
              <w:ind w:left="2198"/>
              <w:jc w:val="left"/>
            </w:pPr>
          </w:p>
          <w:p w:rsidR="00493303" w:rsidRDefault="00493303" w:rsidP="000060FC">
            <w:pPr>
              <w:spacing w:before="120"/>
              <w:ind w:left="2198"/>
              <w:jc w:val="left"/>
            </w:pPr>
          </w:p>
          <w:p w:rsidR="00493303" w:rsidRDefault="00493303" w:rsidP="000060FC">
            <w:pPr>
              <w:spacing w:before="120"/>
              <w:ind w:left="2198"/>
              <w:jc w:val="left"/>
            </w:pPr>
          </w:p>
          <w:p w:rsidR="00493303" w:rsidRDefault="00493303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493303">
              <w:rPr>
                <w:noProof/>
              </w:rPr>
              <w:t>vendredi 22 mai 2020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A45E4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GUYON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Germain</w:t>
            </w:r>
          </w:p>
          <w:p w:rsidR="000060FC" w:rsidRPr="000060FC" w:rsidRDefault="005A45E4" w:rsidP="000060FC">
            <w:pPr>
              <w:spacing w:before="120"/>
              <w:ind w:left="2198"/>
              <w:jc w:val="left"/>
            </w:pPr>
            <w:r>
              <w:t xml:space="preserve">domaine de </w:t>
            </w:r>
            <w:proofErr w:type="spellStart"/>
            <w:r>
              <w:t>Villelisse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5A45E4" w:rsidP="005A45E4">
            <w:pPr>
              <w:spacing w:before="120"/>
              <w:ind w:left="2198"/>
              <w:jc w:val="left"/>
            </w:pPr>
            <w:r>
              <w:t>11170</w:t>
            </w:r>
            <w:r w:rsidR="000060FC" w:rsidRPr="000060FC">
              <w:t xml:space="preserve"> </w:t>
            </w:r>
            <w:r>
              <w:t>ALZONNE</w:t>
            </w:r>
          </w:p>
        </w:tc>
      </w:tr>
    </w:tbl>
    <w:p w:rsidR="00493303" w:rsidRDefault="00493303" w:rsidP="000060FC">
      <w:pPr>
        <w:spacing w:before="120"/>
        <w:rPr>
          <w:i/>
          <w:u w:val="single"/>
        </w:rPr>
      </w:pPr>
    </w:p>
    <w:p w:rsidR="00493303" w:rsidRDefault="00493303" w:rsidP="000060FC">
      <w:pPr>
        <w:spacing w:before="120"/>
        <w:rPr>
          <w:i/>
          <w:u w:val="single"/>
        </w:rPr>
      </w:pPr>
    </w:p>
    <w:p w:rsidR="00493303" w:rsidRDefault="00493303" w:rsidP="000060FC">
      <w:pPr>
        <w:spacing w:before="120"/>
        <w:rPr>
          <w:i/>
          <w:u w:val="single"/>
        </w:rPr>
      </w:pPr>
    </w:p>
    <w:p w:rsidR="00493303" w:rsidRDefault="00493303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5A45E4">
        <w:rPr>
          <w:bCs/>
        </w:rPr>
        <w:t>M</w:t>
      </w:r>
      <w:r w:rsidRPr="000060FC">
        <w:rPr>
          <w:bCs/>
        </w:rPr>
        <w:t xml:space="preserve"> </w:t>
      </w:r>
      <w:r w:rsidR="005A45E4">
        <w:rPr>
          <w:bCs/>
        </w:rPr>
        <w:t>GUYON</w:t>
      </w:r>
      <w:r w:rsidRPr="000060FC">
        <w:rPr>
          <w:bCs/>
        </w:rPr>
        <w:t xml:space="preserve"> </w:t>
      </w:r>
      <w:r w:rsidR="005A45E4">
        <w:rPr>
          <w:bCs/>
        </w:rPr>
        <w:t>Germain</w:t>
      </w:r>
    </w:p>
    <w:p w:rsidR="000060FC" w:rsidRPr="000060FC" w:rsidRDefault="000060FC" w:rsidP="000060FC">
      <w:pPr>
        <w:spacing w:before="120"/>
      </w:pPr>
    </w:p>
    <w:p w:rsidR="000060FC" w:rsidRPr="000060FC" w:rsidRDefault="005A45E4" w:rsidP="000060FC">
      <w:pPr>
        <w:spacing w:before="120"/>
        <w:ind w:firstLine="709"/>
      </w:pPr>
      <w:r>
        <w:rPr>
          <w:bCs/>
        </w:rPr>
        <w:t>M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A45E4">
        <w:t>LABECEDE-LAURAGAIS</w:t>
      </w:r>
      <w:r w:rsidRPr="000060FC">
        <w:t xml:space="preserve">, </w:t>
      </w:r>
      <w:r w:rsidR="005A45E4">
        <w:rPr>
          <w:bCs/>
        </w:rPr>
        <w:t>223</w:t>
      </w:r>
      <w:r w:rsidRPr="000060FC">
        <w:rPr>
          <w:bCs/>
        </w:rPr>
        <w:t xml:space="preserve"> </w:t>
      </w:r>
      <w:r w:rsidR="005A45E4">
        <w:rPr>
          <w:bCs/>
        </w:rPr>
        <w:t>Route de Castelnaudary</w:t>
      </w:r>
      <w:r w:rsidRPr="000060FC">
        <w:t xml:space="preserve">,  sur la parcelle </w:t>
      </w:r>
      <w:r w:rsidRPr="000060FC">
        <w:rPr>
          <w:iCs/>
        </w:rPr>
        <w:t>n°</w:t>
      </w:r>
      <w:r w:rsidR="005A45E4">
        <w:rPr>
          <w:iCs/>
        </w:rPr>
        <w:t>645</w:t>
      </w:r>
      <w:r w:rsidRPr="000060FC">
        <w:rPr>
          <w:iCs/>
        </w:rPr>
        <w:t xml:space="preserve">, section </w:t>
      </w:r>
      <w:r w:rsidR="005A45E4">
        <w:rPr>
          <w:iCs/>
        </w:rPr>
        <w:t>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5A45E4">
        <w:t>19/05/2020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5A45E4">
        <w:rPr>
          <w:bCs/>
        </w:rPr>
        <w:t>M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184" w:rsidRDefault="00931184">
      <w:r>
        <w:separator/>
      </w:r>
    </w:p>
  </w:endnote>
  <w:endnote w:type="continuationSeparator" w:id="0">
    <w:p w:rsidR="00931184" w:rsidRDefault="00931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184" w:rsidRDefault="00931184">
      <w:r>
        <w:separator/>
      </w:r>
    </w:p>
  </w:footnote>
  <w:footnote w:type="continuationSeparator" w:id="0">
    <w:p w:rsidR="00931184" w:rsidRDefault="009311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31184"/>
    <w:rsid w:val="000060FC"/>
    <w:rsid w:val="000445BA"/>
    <w:rsid w:val="00165F7E"/>
    <w:rsid w:val="002463C1"/>
    <w:rsid w:val="002B5E55"/>
    <w:rsid w:val="003F1ED7"/>
    <w:rsid w:val="00493303"/>
    <w:rsid w:val="00493659"/>
    <w:rsid w:val="00596BD2"/>
    <w:rsid w:val="005A45E4"/>
    <w:rsid w:val="006566AA"/>
    <w:rsid w:val="006B5C30"/>
    <w:rsid w:val="00713659"/>
    <w:rsid w:val="00931184"/>
    <w:rsid w:val="009521D0"/>
    <w:rsid w:val="0099710A"/>
    <w:rsid w:val="00A02D99"/>
    <w:rsid w:val="00A105E0"/>
    <w:rsid w:val="00A14C9E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63B38BD-17C5-47A1-BCD1-8B2717E7A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93303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9330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4</TotalTime>
  <Pages>1</Pages>
  <Words>189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2020-05-22T07:00:00Z</cp:lastPrinted>
  <dcterms:created xsi:type="dcterms:W3CDTF">2020-05-22T07:00:00Z</dcterms:created>
  <dcterms:modified xsi:type="dcterms:W3CDTF">2020-05-22T07:03:00Z</dcterms:modified>
</cp:coreProperties>
</file>