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1F68C903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24535C2C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3D9BB7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796BA4A3" w14:textId="77777777" w:rsidR="00282C8F" w:rsidRDefault="00282C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2F6CD857" w14:textId="77777777" w:rsidR="00282C8F" w:rsidRDefault="00282C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A811D76" w14:textId="77777777" w:rsidR="00282C8F" w:rsidRDefault="00282C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2D03C878" w14:textId="3F21A37D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82C8F">
              <w:rPr>
                <w:rFonts w:ascii="Arial" w:hAnsi="Arial"/>
                <w:noProof/>
              </w:rPr>
              <w:t>vendredi 25 juin 2021</w:t>
            </w:r>
            <w:r>
              <w:rPr>
                <w:rFonts w:ascii="Arial" w:hAnsi="Arial"/>
              </w:rPr>
              <w:fldChar w:fldCharType="end"/>
            </w:r>
          </w:p>
          <w:p w14:paraId="052E7E30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63AB9BB3" w14:textId="781543EA" w:rsidR="0015688F" w:rsidRDefault="008D0CB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SPILMONT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Pierre Henry</w:t>
            </w:r>
          </w:p>
          <w:p w14:paraId="49811EEF" w14:textId="3850FFB0" w:rsidR="0015688F" w:rsidRDefault="008D0CB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216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l'</w:t>
            </w:r>
            <w:proofErr w:type="spellStart"/>
            <w:r>
              <w:rPr>
                <w:rFonts w:ascii="Arial" w:hAnsi="Arial"/>
              </w:rPr>
              <w:t>Horte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En </w:t>
            </w:r>
            <w:proofErr w:type="spellStart"/>
            <w:r>
              <w:rPr>
                <w:rFonts w:ascii="Arial" w:hAnsi="Arial"/>
              </w:rPr>
              <w:t>Barbil</w:t>
            </w:r>
            <w:proofErr w:type="spellEnd"/>
          </w:p>
          <w:p w14:paraId="798C88CB" w14:textId="7B3D1C9C" w:rsidR="0015688F" w:rsidRDefault="008D0CB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14:paraId="2D1F1924" w14:textId="77777777" w:rsidR="00282C8F" w:rsidRDefault="00282C8F" w:rsidP="0015688F">
      <w:pPr>
        <w:pStyle w:val="Commentaire"/>
        <w:rPr>
          <w:rFonts w:ascii="Arial" w:hAnsi="Arial"/>
          <w:i/>
          <w:u w:val="single"/>
        </w:rPr>
      </w:pPr>
    </w:p>
    <w:p w14:paraId="2E7FC015" w14:textId="77777777" w:rsidR="00282C8F" w:rsidRDefault="00282C8F" w:rsidP="0015688F">
      <w:pPr>
        <w:pStyle w:val="Commentaire"/>
        <w:rPr>
          <w:rFonts w:ascii="Arial" w:hAnsi="Arial"/>
          <w:i/>
          <w:u w:val="single"/>
        </w:rPr>
      </w:pPr>
    </w:p>
    <w:p w14:paraId="11F435E9" w14:textId="1D144AA1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60C4D980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7AD8E3A1" w14:textId="0E958B71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D0CB8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8D0CB8">
        <w:rPr>
          <w:rFonts w:ascii="Arial" w:hAnsi="Arial"/>
          <w:bCs/>
        </w:rPr>
        <w:t>SPILMONT</w:t>
      </w:r>
      <w:r>
        <w:rPr>
          <w:rFonts w:ascii="Arial" w:hAnsi="Arial"/>
          <w:bCs/>
        </w:rPr>
        <w:t xml:space="preserve"> </w:t>
      </w:r>
      <w:r w:rsidR="008D0CB8">
        <w:rPr>
          <w:rFonts w:ascii="Arial" w:hAnsi="Arial"/>
          <w:bCs/>
        </w:rPr>
        <w:t>Pierre Henry</w:t>
      </w:r>
    </w:p>
    <w:p w14:paraId="6DA19969" w14:textId="77777777" w:rsidR="0015688F" w:rsidRDefault="0015688F" w:rsidP="0015688F">
      <w:pPr>
        <w:pStyle w:val="Commentaire"/>
        <w:rPr>
          <w:rFonts w:ascii="Arial" w:hAnsi="Arial"/>
        </w:rPr>
      </w:pPr>
    </w:p>
    <w:p w14:paraId="6B875025" w14:textId="3355844A" w:rsidR="0015688F" w:rsidRDefault="008D0CB8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282C8F">
        <w:rPr>
          <w:rFonts w:ascii="Arial" w:hAnsi="Arial"/>
          <w:bCs/>
        </w:rPr>
        <w:t>onsieur</w:t>
      </w:r>
      <w:r w:rsidR="0015688F">
        <w:rPr>
          <w:rFonts w:ascii="Arial" w:hAnsi="Arial"/>
        </w:rPr>
        <w:t>,</w:t>
      </w:r>
    </w:p>
    <w:p w14:paraId="411A9726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34256273" w14:textId="56CBBA7B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D0CB8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8D0CB8">
        <w:rPr>
          <w:rFonts w:ascii="Arial" w:hAnsi="Arial"/>
          <w:bCs/>
        </w:rPr>
        <w:t>SPILMONT</w:t>
      </w:r>
      <w:r>
        <w:rPr>
          <w:rFonts w:ascii="Arial" w:hAnsi="Arial"/>
          <w:bCs/>
        </w:rPr>
        <w:t xml:space="preserve"> </w:t>
      </w:r>
      <w:r w:rsidR="008D0CB8">
        <w:rPr>
          <w:rFonts w:ascii="Arial" w:hAnsi="Arial"/>
          <w:bCs/>
        </w:rPr>
        <w:t>Pierre Henry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D0CB8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D0CB8">
        <w:rPr>
          <w:rFonts w:ascii="Arial" w:hAnsi="Arial"/>
          <w:iCs/>
        </w:rPr>
        <w:t>44</w:t>
      </w:r>
      <w:r>
        <w:rPr>
          <w:rFonts w:ascii="Arial" w:hAnsi="Arial"/>
          <w:iCs/>
        </w:rPr>
        <w:t xml:space="preserve">, section </w:t>
      </w:r>
      <w:r w:rsidR="008D0CB8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14:paraId="193EA0DC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12ADCB8D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30669978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6B1A61BD" w14:textId="6C005F45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82C8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6E2484FF" w14:textId="77777777" w:rsidR="0015688F" w:rsidRDefault="0015688F" w:rsidP="0015688F">
      <w:pPr>
        <w:ind w:left="5670"/>
        <w:rPr>
          <w:rFonts w:cs="Arial"/>
          <w:bCs/>
        </w:rPr>
      </w:pPr>
    </w:p>
    <w:p w14:paraId="0A0F15DD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7FC6700F" w14:textId="77777777" w:rsidR="00780188" w:rsidRDefault="00780188" w:rsidP="009641BF">
      <w:pPr>
        <w:pStyle w:val="Retraitcorpsdetexte"/>
        <w:ind w:firstLine="702"/>
        <w:jc w:val="both"/>
      </w:pPr>
    </w:p>
    <w:p w14:paraId="7AC5F92A" w14:textId="77777777" w:rsidR="00780188" w:rsidRDefault="00780188" w:rsidP="009641BF">
      <w:pPr>
        <w:pStyle w:val="Retraitcorpsdetexte"/>
        <w:ind w:firstLine="702"/>
        <w:jc w:val="both"/>
      </w:pPr>
    </w:p>
    <w:p w14:paraId="17F4BB11" w14:textId="77777777" w:rsidR="00780188" w:rsidRDefault="00780188" w:rsidP="009641BF">
      <w:pPr>
        <w:pStyle w:val="Retraitcorpsdetexte"/>
        <w:ind w:firstLine="702"/>
        <w:jc w:val="both"/>
      </w:pPr>
    </w:p>
    <w:p w14:paraId="22B949ED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3955DF44" w14:textId="77777777" w:rsidR="00224910" w:rsidRDefault="00224910" w:rsidP="00AE2A88">
      <w:pPr>
        <w:ind w:left="5670"/>
      </w:pPr>
    </w:p>
    <w:p w14:paraId="2E630933" w14:textId="77777777" w:rsidR="00243875" w:rsidRDefault="00243875" w:rsidP="0015688F"/>
    <w:p w14:paraId="2864A6AC" w14:textId="77777777" w:rsidR="00243875" w:rsidRDefault="00243875" w:rsidP="0015688F"/>
    <w:p w14:paraId="385AD05A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0EF7EB8F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34F325F9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58147EC7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2FA0CD1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25506A1E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1903C1DD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40310145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330A8092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6F049F7D" w14:textId="77777777" w:rsidR="0015688F" w:rsidRDefault="0015688F" w:rsidP="0015688F">
      <w:pPr>
        <w:jc w:val="left"/>
        <w:rPr>
          <w:rFonts w:cs="Arial"/>
          <w:bCs/>
        </w:rPr>
      </w:pPr>
    </w:p>
    <w:p w14:paraId="1F677D0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6034C192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62F2EF2E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1CCE9C3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3D4ACD8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79BBAA0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2F77B82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1EE0545C" w14:textId="2C3A6F76" w:rsidR="0015688F" w:rsidRDefault="008D0CB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SPILMONT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Pierre Henry</w:t>
      </w:r>
    </w:p>
    <w:p w14:paraId="1F111D00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6E9238BA" w14:textId="4FD6D77A" w:rsidR="0015688F" w:rsidRDefault="008D0CB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216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l'</w:t>
      </w:r>
      <w:proofErr w:type="spellStart"/>
      <w:r>
        <w:rPr>
          <w:rFonts w:ascii="Arial" w:hAnsi="Arial"/>
          <w:bCs/>
        </w:rPr>
        <w:t>Horte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14:paraId="7A972C75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14916C22" w14:textId="5D5F96A3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D0CB8">
        <w:rPr>
          <w:rFonts w:ascii="Arial" w:hAnsi="Arial"/>
          <w:iCs/>
        </w:rPr>
        <w:t>44</w:t>
      </w:r>
      <w:r>
        <w:rPr>
          <w:rFonts w:ascii="Arial" w:hAnsi="Arial"/>
          <w:iCs/>
        </w:rPr>
        <w:t xml:space="preserve">, section </w:t>
      </w:r>
      <w:r w:rsidR="008D0CB8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14:paraId="29EE0FEC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2CE593B9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7E60E284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65DED8A3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3129DAA1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2DB51E2B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18531CA2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3EBEAFFA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477E317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4F3D82E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05D44A8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3C3C497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6FDABF4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5E811D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300DD8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33FC3B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043E90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84F3EC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3294486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1367A82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2069F0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31076B0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9A603EC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0F1413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2608618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0C0524C2" w14:textId="6FAF2F43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82C8F">
              <w:rPr>
                <w:rFonts w:cs="Arial"/>
                <w:bCs/>
                <w:noProof/>
              </w:rPr>
              <w:t>vendredi 25 juin 2021</w:t>
            </w:r>
            <w:r>
              <w:rPr>
                <w:rFonts w:cs="Arial"/>
                <w:bCs/>
              </w:rPr>
              <w:fldChar w:fldCharType="end"/>
            </w:r>
          </w:p>
          <w:p w14:paraId="3C5FE3D8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45B4A63E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3E5A6B05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2DC87822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7EB5779B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12BA6B8C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4BCA59D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242A4404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048007FA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2103E7B1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3471DF77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0F96A350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2DDC2A8C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3F6DBBFA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72590E01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4DCA6B24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5D7B31B3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5A2E8B40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46A0ED51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26BD18D0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6FD14C8B" w14:textId="77777777" w:rsidR="0015688F" w:rsidRDefault="0015688F" w:rsidP="0015688F">
      <w:pPr>
        <w:jc w:val="left"/>
        <w:rPr>
          <w:rFonts w:cs="Arial"/>
          <w:bCs/>
        </w:rPr>
      </w:pPr>
    </w:p>
    <w:p w14:paraId="4B7271D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008572EA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1A96248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0D03CDE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65FFA04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1AB4953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1CCCC01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75F2D24D" w14:textId="25306537" w:rsidR="0015688F" w:rsidRDefault="008D0CB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SPILMONT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Pierre Henry</w:t>
      </w:r>
    </w:p>
    <w:p w14:paraId="7F7AD5E5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266CB132" w14:textId="2ED00364" w:rsidR="0015688F" w:rsidRDefault="008D0CB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216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l'</w:t>
      </w:r>
      <w:proofErr w:type="spellStart"/>
      <w:r>
        <w:rPr>
          <w:rFonts w:ascii="Arial" w:hAnsi="Arial"/>
          <w:bCs/>
        </w:rPr>
        <w:t>Horte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14:paraId="32D6A082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ED870CB" w14:textId="04E8F78B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D0CB8">
        <w:rPr>
          <w:rFonts w:ascii="Arial" w:hAnsi="Arial"/>
          <w:iCs/>
        </w:rPr>
        <w:t>44</w:t>
      </w:r>
      <w:r>
        <w:rPr>
          <w:rFonts w:ascii="Arial" w:hAnsi="Arial"/>
          <w:iCs/>
        </w:rPr>
        <w:t xml:space="preserve">, section </w:t>
      </w:r>
      <w:r w:rsidR="008D0CB8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14:paraId="006C0639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4B377087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28E4D140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6D3C39E5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3A86087E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43009ED1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09D997FD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2FE9A110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7BA8732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085608B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6798354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553FFF5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133388B2" w14:textId="7C3B0E12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82C8F">
              <w:rPr>
                <w:rFonts w:cs="Arial"/>
                <w:bCs/>
                <w:noProof/>
              </w:rPr>
              <w:t>vendredi 25 juin 2021</w:t>
            </w:r>
            <w:r>
              <w:rPr>
                <w:rFonts w:cs="Arial"/>
                <w:bCs/>
              </w:rPr>
              <w:fldChar w:fldCharType="end"/>
            </w:r>
          </w:p>
          <w:p w14:paraId="3B0FD13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8D9AF1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21F51EA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06962CD8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4A42FBBD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06C06502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DEFC2BD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20E8B4E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5302DD1E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30D4C27F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D365A40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9313A77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09CD2C0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B4E02B1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ACA0C33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44300CD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982B779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6C59897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057BA79C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B8DF6" w14:textId="77777777" w:rsidR="00025D0B" w:rsidRDefault="00025D0B">
      <w:r>
        <w:separator/>
      </w:r>
    </w:p>
  </w:endnote>
  <w:endnote w:type="continuationSeparator" w:id="0">
    <w:p w14:paraId="5FE33D96" w14:textId="77777777" w:rsidR="00025D0B" w:rsidRDefault="00025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766E8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3373B111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EEE8A" w14:textId="77777777" w:rsidR="00025D0B" w:rsidRDefault="00025D0B">
      <w:r>
        <w:separator/>
      </w:r>
    </w:p>
  </w:footnote>
  <w:footnote w:type="continuationSeparator" w:id="0">
    <w:p w14:paraId="343C9F32" w14:textId="77777777" w:rsidR="00025D0B" w:rsidRDefault="00025D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F0617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23798CDB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5D0B"/>
    <w:rsid w:val="00025D0B"/>
    <w:rsid w:val="000325F5"/>
    <w:rsid w:val="00110A76"/>
    <w:rsid w:val="0015688F"/>
    <w:rsid w:val="00224910"/>
    <w:rsid w:val="00243875"/>
    <w:rsid w:val="00280E8D"/>
    <w:rsid w:val="00282C8F"/>
    <w:rsid w:val="00330661"/>
    <w:rsid w:val="00336732"/>
    <w:rsid w:val="00361FA1"/>
    <w:rsid w:val="005A0FA8"/>
    <w:rsid w:val="00780188"/>
    <w:rsid w:val="008C28E3"/>
    <w:rsid w:val="008D0CB8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DEB33B"/>
  <w15:chartTrackingRefBased/>
  <w15:docId w15:val="{21BF60EE-F52A-457B-B32E-63FE695B5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802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2021-06-25T12:33:00Z</cp:lastPrinted>
  <dcterms:created xsi:type="dcterms:W3CDTF">2021-06-25T12:32:00Z</dcterms:created>
  <dcterms:modified xsi:type="dcterms:W3CDTF">2021-06-25T12:35:00Z</dcterms:modified>
</cp:coreProperties>
</file>