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B369D2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DFB34A5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94F56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FE47BAE" w14:textId="77777777" w:rsidR="005D2C86" w:rsidRDefault="005D2C86" w:rsidP="000060FC">
            <w:pPr>
              <w:spacing w:before="120"/>
              <w:ind w:left="2198"/>
              <w:jc w:val="left"/>
            </w:pPr>
          </w:p>
          <w:p w14:paraId="5CA01B63" w14:textId="77777777" w:rsidR="005D2C86" w:rsidRDefault="005D2C86" w:rsidP="000060FC">
            <w:pPr>
              <w:spacing w:before="120"/>
              <w:ind w:left="2198"/>
              <w:jc w:val="left"/>
            </w:pPr>
          </w:p>
          <w:p w14:paraId="2387CE9F" w14:textId="77777777" w:rsidR="005D2C86" w:rsidRDefault="005D2C86" w:rsidP="000060FC">
            <w:pPr>
              <w:spacing w:before="120"/>
              <w:ind w:left="2198"/>
              <w:jc w:val="left"/>
            </w:pPr>
          </w:p>
          <w:p w14:paraId="409CC1FE" w14:textId="77777777" w:rsidR="005D2C86" w:rsidRDefault="005D2C86" w:rsidP="000060FC">
            <w:pPr>
              <w:spacing w:before="120"/>
              <w:ind w:left="2198"/>
              <w:jc w:val="left"/>
            </w:pPr>
          </w:p>
          <w:p w14:paraId="191F595D" w14:textId="59921290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D2C86">
              <w:rPr>
                <w:noProof/>
              </w:rPr>
              <w:t>jeudi 8 juillet 2021</w:t>
            </w:r>
            <w:r w:rsidRPr="000060FC">
              <w:fldChar w:fldCharType="end"/>
            </w:r>
          </w:p>
          <w:p w14:paraId="62B3F9D5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D84514C" w14:textId="77777777" w:rsidR="000060FC" w:rsidRPr="000060FC" w:rsidRDefault="00E4220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JUIN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Clément</w:t>
            </w:r>
          </w:p>
          <w:p w14:paraId="000D9303" w14:textId="77777777" w:rsidR="005D2C86" w:rsidRDefault="00E4220C" w:rsidP="000060FC">
            <w:pPr>
              <w:spacing w:before="120"/>
              <w:ind w:left="2198"/>
              <w:jc w:val="left"/>
            </w:pPr>
            <w:r>
              <w:t>9</w:t>
            </w:r>
            <w:r w:rsidR="000060FC" w:rsidRPr="000060FC">
              <w:t xml:space="preserve"> </w:t>
            </w:r>
            <w:r>
              <w:t>RESIDENCE LA MALEPERE</w:t>
            </w:r>
          </w:p>
          <w:p w14:paraId="482FA02F" w14:textId="58CB0863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 </w:t>
            </w:r>
            <w:r w:rsidR="00E4220C">
              <w:t>7 CLOS DE LA COLLINE</w:t>
            </w:r>
          </w:p>
          <w:p w14:paraId="6621012A" w14:textId="39E15389" w:rsidR="000060FC" w:rsidRPr="000060FC" w:rsidRDefault="00E4220C" w:rsidP="000060FC">
            <w:pPr>
              <w:spacing w:before="120"/>
              <w:ind w:left="2198"/>
              <w:jc w:val="left"/>
            </w:pPr>
            <w:r>
              <w:t>11290</w:t>
            </w:r>
            <w:r w:rsidR="000060FC" w:rsidRPr="000060FC">
              <w:t xml:space="preserve"> </w:t>
            </w:r>
            <w:r>
              <w:t>ALAIRAC</w:t>
            </w:r>
          </w:p>
        </w:tc>
      </w:tr>
    </w:tbl>
    <w:p w14:paraId="51953661" w14:textId="77777777" w:rsidR="005D2C86" w:rsidRDefault="005D2C86" w:rsidP="000060FC">
      <w:pPr>
        <w:spacing w:before="120"/>
        <w:rPr>
          <w:i/>
          <w:u w:val="single"/>
        </w:rPr>
      </w:pPr>
    </w:p>
    <w:p w14:paraId="08C52AE5" w14:textId="77777777" w:rsidR="005D2C86" w:rsidRDefault="005D2C86" w:rsidP="000060FC">
      <w:pPr>
        <w:spacing w:before="120"/>
        <w:rPr>
          <w:i/>
          <w:u w:val="single"/>
        </w:rPr>
      </w:pPr>
    </w:p>
    <w:p w14:paraId="3DEDC7F1" w14:textId="77777777" w:rsidR="005D2C86" w:rsidRDefault="005D2C86" w:rsidP="000060FC">
      <w:pPr>
        <w:spacing w:before="120"/>
        <w:rPr>
          <w:i/>
          <w:u w:val="single"/>
        </w:rPr>
      </w:pPr>
    </w:p>
    <w:p w14:paraId="19377C12" w14:textId="0F0B41F3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09F7A09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119674B" w14:textId="3C86B83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4220C">
        <w:rPr>
          <w:bCs/>
        </w:rPr>
        <w:t>Monsieur</w:t>
      </w:r>
      <w:r w:rsidRPr="000060FC">
        <w:rPr>
          <w:bCs/>
        </w:rPr>
        <w:t xml:space="preserve"> </w:t>
      </w:r>
      <w:r w:rsidR="00E4220C">
        <w:rPr>
          <w:bCs/>
        </w:rPr>
        <w:t>JUIN</w:t>
      </w:r>
      <w:r w:rsidRPr="000060FC">
        <w:rPr>
          <w:bCs/>
        </w:rPr>
        <w:t xml:space="preserve"> </w:t>
      </w:r>
      <w:r w:rsidR="00E4220C">
        <w:rPr>
          <w:bCs/>
        </w:rPr>
        <w:t>Clément</w:t>
      </w:r>
    </w:p>
    <w:p w14:paraId="469C4851" w14:textId="77777777" w:rsidR="000060FC" w:rsidRPr="000060FC" w:rsidRDefault="000060FC" w:rsidP="000060FC">
      <w:pPr>
        <w:spacing w:before="120"/>
      </w:pPr>
    </w:p>
    <w:p w14:paraId="748F26DF" w14:textId="5490D779" w:rsidR="000060FC" w:rsidRPr="000060FC" w:rsidRDefault="00E4220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32D329A1" w14:textId="77777777" w:rsidR="000060FC" w:rsidRPr="000060FC" w:rsidRDefault="000060FC" w:rsidP="000060FC">
      <w:pPr>
        <w:spacing w:before="120"/>
        <w:ind w:firstLine="709"/>
      </w:pPr>
    </w:p>
    <w:p w14:paraId="69F0DFA0" w14:textId="7AA61917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4220C">
        <w:t>LABECEDE-LAURAGAIS</w:t>
      </w:r>
      <w:r w:rsidRPr="000060FC">
        <w:t xml:space="preserve">, </w:t>
      </w:r>
      <w:r w:rsidR="00E4220C">
        <w:rPr>
          <w:bCs/>
        </w:rPr>
        <w:t>4</w:t>
      </w:r>
      <w:r w:rsidRPr="000060FC">
        <w:rPr>
          <w:bCs/>
        </w:rPr>
        <w:t xml:space="preserve"> </w:t>
      </w:r>
      <w:r w:rsidR="00E4220C">
        <w:rPr>
          <w:bCs/>
        </w:rPr>
        <w:t xml:space="preserve">Route </w:t>
      </w:r>
      <w:proofErr w:type="gramStart"/>
      <w:r w:rsidR="00E4220C">
        <w:rPr>
          <w:bCs/>
        </w:rPr>
        <w:t>d'Issel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E4220C">
        <w:rPr>
          <w:iCs/>
        </w:rPr>
        <w:t>304  678  504</w:t>
      </w:r>
      <w:r w:rsidRPr="000060FC">
        <w:rPr>
          <w:iCs/>
        </w:rPr>
        <w:t xml:space="preserve">, section </w:t>
      </w:r>
      <w:r w:rsidR="00E4220C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4220C">
        <w:t>08/07/2021</w:t>
      </w:r>
      <w:r w:rsidRPr="000060FC">
        <w:t>, veuillez trouver ci-joint au présent courrier :</w:t>
      </w:r>
    </w:p>
    <w:p w14:paraId="58BFEAA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59A916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5C8790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6D8CBC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60D7166" w14:textId="75A9C1E6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4220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1CC41812" w14:textId="77777777" w:rsidR="000060FC" w:rsidRPr="000060FC" w:rsidRDefault="000060FC" w:rsidP="000060FC">
      <w:pPr>
        <w:spacing w:before="240"/>
        <w:ind w:left="709"/>
      </w:pPr>
    </w:p>
    <w:p w14:paraId="29DC1EFE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C9DAF7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860729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719047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5CD1B8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8A4E84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96F990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A9789A" w14:textId="77777777" w:rsidR="002A2EE8" w:rsidRDefault="002A2EE8">
      <w:r>
        <w:separator/>
      </w:r>
    </w:p>
  </w:endnote>
  <w:endnote w:type="continuationSeparator" w:id="0">
    <w:p w14:paraId="153099B1" w14:textId="77777777" w:rsidR="002A2EE8" w:rsidRDefault="002A2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E31898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B3389E9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33E91E0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A3F1E" w14:textId="77777777" w:rsidR="002A2EE8" w:rsidRDefault="002A2EE8">
      <w:r>
        <w:separator/>
      </w:r>
    </w:p>
  </w:footnote>
  <w:footnote w:type="continuationSeparator" w:id="0">
    <w:p w14:paraId="7F6762A5" w14:textId="77777777" w:rsidR="002A2EE8" w:rsidRDefault="002A2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A2EE8"/>
    <w:rsid w:val="000060FC"/>
    <w:rsid w:val="000445BA"/>
    <w:rsid w:val="00165F7E"/>
    <w:rsid w:val="002463C1"/>
    <w:rsid w:val="002A2EE8"/>
    <w:rsid w:val="002B5E55"/>
    <w:rsid w:val="003F1ED7"/>
    <w:rsid w:val="00493659"/>
    <w:rsid w:val="00596BD2"/>
    <w:rsid w:val="005D2C86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4220C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91AA43"/>
  <w15:chartTrackingRefBased/>
  <w15:docId w15:val="{27188937-8509-4709-BA38-13A6E30B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164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2021-07-08T07:01:00Z</cp:lastPrinted>
  <dcterms:created xsi:type="dcterms:W3CDTF">2021-07-08T07:00:00Z</dcterms:created>
  <dcterms:modified xsi:type="dcterms:W3CDTF">2021-07-08T09:45:00Z</dcterms:modified>
</cp:coreProperties>
</file>