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484FED" w:rsidTr="00ED43DE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484FED" w:rsidRDefault="00BD4AE1" w:rsidP="00ED43DE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5716A0" w:rsidRDefault="005716A0" w:rsidP="00ED43DE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716A0" w:rsidRDefault="005716A0" w:rsidP="00ED43DE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84FED" w:rsidRDefault="00484FED" w:rsidP="00ED43D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D4AE1">
              <w:rPr>
                <w:rFonts w:ascii="Arial" w:hAnsi="Arial"/>
                <w:noProof/>
              </w:rPr>
              <w:t>mercredi 4 décembre 2019</w:t>
            </w:r>
            <w:r>
              <w:rPr>
                <w:rFonts w:ascii="Arial" w:hAnsi="Arial"/>
              </w:rPr>
              <w:fldChar w:fldCharType="end"/>
            </w:r>
          </w:p>
          <w:p w:rsidR="00484FED" w:rsidRDefault="00484FED" w:rsidP="00ED43DE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484FED" w:rsidRDefault="00990A0F" w:rsidP="00ED43DE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484FED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MILLET</w:t>
            </w:r>
            <w:r w:rsidR="00484FED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Lucille</w:t>
            </w:r>
          </w:p>
          <w:p w:rsidR="00484FED" w:rsidRDefault="00990A0F" w:rsidP="00ED43D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Hameau des </w:t>
            </w:r>
            <w:proofErr w:type="spellStart"/>
            <w:r>
              <w:rPr>
                <w:rFonts w:ascii="Arial" w:hAnsi="Arial"/>
              </w:rPr>
              <w:t>Malrieux</w:t>
            </w:r>
            <w:proofErr w:type="spellEnd"/>
            <w:r w:rsidR="00484FED">
              <w:rPr>
                <w:rFonts w:ascii="Arial" w:hAnsi="Arial"/>
              </w:rPr>
              <w:t xml:space="preserve"> </w:t>
            </w:r>
          </w:p>
          <w:p w:rsidR="00484FED" w:rsidRDefault="00990A0F" w:rsidP="00990A0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484FE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5716A0" w:rsidRDefault="005716A0" w:rsidP="00484FED">
      <w:pPr>
        <w:pStyle w:val="Commentaire"/>
        <w:rPr>
          <w:rFonts w:ascii="Arial" w:hAnsi="Arial"/>
          <w:i/>
          <w:u w:val="single"/>
        </w:rPr>
      </w:pPr>
    </w:p>
    <w:p w:rsidR="005716A0" w:rsidRDefault="005716A0" w:rsidP="00484FED">
      <w:pPr>
        <w:pStyle w:val="Commentaire"/>
        <w:rPr>
          <w:rFonts w:ascii="Arial" w:hAnsi="Arial"/>
          <w:i/>
          <w:u w:val="single"/>
        </w:rPr>
      </w:pPr>
    </w:p>
    <w:p w:rsidR="005716A0" w:rsidRDefault="005716A0" w:rsidP="00484FED">
      <w:pPr>
        <w:pStyle w:val="Commentaire"/>
        <w:rPr>
          <w:rFonts w:ascii="Arial" w:hAnsi="Arial"/>
          <w:i/>
          <w:u w:val="single"/>
        </w:rPr>
      </w:pPr>
    </w:p>
    <w:p w:rsidR="00BD4AE1" w:rsidRDefault="00BD4AE1" w:rsidP="00484FED">
      <w:pPr>
        <w:pStyle w:val="Commentaire"/>
        <w:rPr>
          <w:rFonts w:ascii="Arial" w:hAnsi="Arial"/>
          <w:i/>
          <w:u w:val="single"/>
        </w:rPr>
      </w:pPr>
    </w:p>
    <w:p w:rsidR="00484FED" w:rsidRDefault="00484FED" w:rsidP="00484FED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8B05FF">
        <w:rPr>
          <w:rFonts w:ascii="Arial" w:hAnsi="Arial"/>
          <w:i/>
        </w:rPr>
        <w:t> : M.</w:t>
      </w:r>
      <w:r w:rsidR="006017F7">
        <w:rPr>
          <w:rFonts w:ascii="Arial" w:hAnsi="Arial"/>
          <w:i/>
        </w:rPr>
        <w:t xml:space="preserve"> Serge FORATO</w:t>
      </w:r>
    </w:p>
    <w:p w:rsidR="00484FED" w:rsidRDefault="00484FED" w:rsidP="00484FED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484FED" w:rsidRDefault="00484FED" w:rsidP="00484FED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90A0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90A0F">
        <w:rPr>
          <w:rFonts w:ascii="Arial" w:hAnsi="Arial"/>
          <w:bCs/>
        </w:rPr>
        <w:t>MILLET</w:t>
      </w:r>
      <w:r>
        <w:rPr>
          <w:rFonts w:ascii="Arial" w:hAnsi="Arial"/>
          <w:bCs/>
        </w:rPr>
        <w:t xml:space="preserve"> </w:t>
      </w:r>
      <w:r w:rsidR="00990A0F">
        <w:rPr>
          <w:rFonts w:ascii="Arial" w:hAnsi="Arial"/>
          <w:bCs/>
        </w:rPr>
        <w:t>Lucille</w:t>
      </w:r>
    </w:p>
    <w:p w:rsidR="00484FED" w:rsidRDefault="00484FED" w:rsidP="00484FED">
      <w:pPr>
        <w:pStyle w:val="Commentaire"/>
        <w:rPr>
          <w:rFonts w:ascii="Arial" w:hAnsi="Arial"/>
        </w:rPr>
      </w:pPr>
    </w:p>
    <w:p w:rsidR="00484FED" w:rsidRDefault="00990A0F" w:rsidP="00484FED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484FED">
        <w:rPr>
          <w:rFonts w:ascii="Arial" w:hAnsi="Arial"/>
        </w:rPr>
        <w:t>,</w:t>
      </w:r>
    </w:p>
    <w:p w:rsidR="00484FED" w:rsidRDefault="00484FED" w:rsidP="00484FED">
      <w:pPr>
        <w:pStyle w:val="Commentaire"/>
        <w:ind w:firstLine="709"/>
        <w:rPr>
          <w:rFonts w:ascii="Arial" w:hAnsi="Arial"/>
        </w:rPr>
      </w:pPr>
    </w:p>
    <w:p w:rsidR="005716A0" w:rsidRDefault="005716A0" w:rsidP="005716A0">
      <w:pPr>
        <w:pStyle w:val="Commentaire"/>
        <w:ind w:left="708"/>
        <w:rPr>
          <w:iCs/>
        </w:rPr>
      </w:pPr>
      <w:r w:rsidRPr="005716A0">
        <w:t>Suite à l’étude de la demande d’installation du projet d’assainissement non collectif de</w:t>
      </w:r>
      <w:r>
        <w:t xml:space="preserve"> Madame</w:t>
      </w:r>
      <w:r w:rsidRPr="005716A0">
        <w:t xml:space="preserve"> </w:t>
      </w:r>
      <w:r w:rsidRPr="005716A0">
        <w:rPr>
          <w:bCs/>
        </w:rPr>
        <w:t xml:space="preserve"> MILLET Lucille </w:t>
      </w:r>
      <w:r w:rsidRPr="005716A0">
        <w:t xml:space="preserve">sur la commune de MONTMAUR, nous émettons un </w:t>
      </w:r>
      <w:r w:rsidRPr="005716A0">
        <w:rPr>
          <w:b/>
          <w:bCs/>
        </w:rPr>
        <w:t xml:space="preserve">avis </w:t>
      </w:r>
      <w:r>
        <w:rPr>
          <w:b/>
          <w:bCs/>
        </w:rPr>
        <w:t>dé</w:t>
      </w:r>
      <w:r w:rsidRPr="005716A0">
        <w:rPr>
          <w:b/>
          <w:bCs/>
        </w:rPr>
        <w:t>favorable</w:t>
      </w:r>
      <w:r w:rsidRPr="005716A0">
        <w:t xml:space="preserve"> à la mise en place d’une filière d’assainissement non collectif sur la parcelle </w:t>
      </w:r>
      <w:r w:rsidRPr="005716A0">
        <w:rPr>
          <w:iCs/>
        </w:rPr>
        <w:t>n°85 86, section B.</w:t>
      </w:r>
    </w:p>
    <w:p w:rsidR="00BD4AE1" w:rsidRPr="00BD4AE1" w:rsidRDefault="00BD4AE1" w:rsidP="00BD4AE1">
      <w:pPr>
        <w:pStyle w:val="Commentaire"/>
        <w:spacing w:before="240"/>
        <w:ind w:left="708"/>
        <w:rPr>
          <w:rFonts w:ascii="Arial" w:hAnsi="Arial"/>
        </w:rPr>
      </w:pPr>
      <w:r w:rsidRPr="00BD4AE1">
        <w:rPr>
          <w:rFonts w:ascii="Arial" w:hAnsi="Arial"/>
        </w:rPr>
        <w:t>Le diagnostic de votre</w:t>
      </w:r>
      <w:r>
        <w:rPr>
          <w:rFonts w:ascii="Arial" w:hAnsi="Arial"/>
        </w:rPr>
        <w:t xml:space="preserve"> demande d’</w:t>
      </w:r>
      <w:r w:rsidRPr="00BD4AE1">
        <w:rPr>
          <w:rFonts w:ascii="Arial" w:hAnsi="Arial"/>
        </w:rPr>
        <w:t xml:space="preserve">installation d’assainissement autonome conclue que votre </w:t>
      </w:r>
      <w:r>
        <w:rPr>
          <w:rFonts w:ascii="Arial" w:hAnsi="Arial"/>
        </w:rPr>
        <w:t>projet d’</w:t>
      </w:r>
      <w:r w:rsidRPr="00BD4AE1">
        <w:rPr>
          <w:rFonts w:ascii="Arial" w:hAnsi="Arial"/>
        </w:rPr>
        <w:t xml:space="preserve">installation est actuellement non-conforme vis-à-vis de la réglementation en vigueur. Suite à ce diagnostic votre installation est classée  </w:t>
      </w:r>
      <w:r w:rsidRPr="00BD4AE1">
        <w:rPr>
          <w:rFonts w:ascii="Arial" w:hAnsi="Arial"/>
          <w:b/>
        </w:rPr>
        <w:t>non-conforme</w:t>
      </w:r>
      <w:r w:rsidRPr="00BD4AE1">
        <w:rPr>
          <w:rFonts w:ascii="Arial" w:hAnsi="Arial"/>
          <w:b/>
        </w:rPr>
        <w:t>.</w:t>
      </w:r>
    </w:p>
    <w:p w:rsidR="00BD4AE1" w:rsidRPr="005716A0" w:rsidRDefault="00BD4AE1" w:rsidP="005716A0">
      <w:pPr>
        <w:pStyle w:val="Commentaire"/>
        <w:ind w:left="708"/>
        <w:rPr>
          <w:iCs/>
        </w:rPr>
      </w:pPr>
    </w:p>
    <w:p w:rsidR="00484FED" w:rsidRDefault="00484FED" w:rsidP="00484FED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90A0F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484FED" w:rsidRDefault="00484FED" w:rsidP="00484FED">
      <w:pPr>
        <w:pStyle w:val="Commentaire"/>
        <w:spacing w:before="240"/>
        <w:ind w:left="709"/>
        <w:rPr>
          <w:rFonts w:ascii="Arial" w:hAnsi="Arial"/>
        </w:rPr>
      </w:pPr>
    </w:p>
    <w:p w:rsidR="00484FED" w:rsidRDefault="00484FED" w:rsidP="00484FED">
      <w:pPr>
        <w:ind w:left="5670"/>
        <w:rPr>
          <w:rFonts w:cs="Arial"/>
          <w:bCs/>
        </w:rPr>
      </w:pPr>
    </w:p>
    <w:p w:rsidR="005716A0" w:rsidRDefault="005716A0" w:rsidP="00484FED">
      <w:pPr>
        <w:pStyle w:val="Retraitcorpsdetexte"/>
      </w:pPr>
    </w:p>
    <w:p w:rsidR="005716A0" w:rsidRDefault="005716A0" w:rsidP="00484FED">
      <w:pPr>
        <w:pStyle w:val="Retraitcorpsdetexte"/>
      </w:pPr>
    </w:p>
    <w:p w:rsidR="008E6B53" w:rsidRDefault="00484FED" w:rsidP="00484FED">
      <w:pPr>
        <w:pStyle w:val="Retraitcorpsdetexte"/>
      </w:pPr>
      <w:r>
        <w:t>M.</w:t>
      </w:r>
      <w:r w:rsidR="000255B6">
        <w:t xml:space="preserve"> </w:t>
      </w:r>
      <w:r>
        <w:t xml:space="preserve">Le Président </w:t>
      </w:r>
    </w:p>
    <w:p w:rsidR="00484FED" w:rsidRDefault="00484FED" w:rsidP="00484FED">
      <w:pPr>
        <w:pStyle w:val="Retraitcorpsdetexte"/>
      </w:pPr>
      <w:r>
        <w:t>Philippe GREFFIER</w:t>
      </w:r>
    </w:p>
    <w:p w:rsidR="00ED43DE" w:rsidRDefault="00ED43DE"/>
    <w:sectPr w:rsidR="00ED43DE">
      <w:footerReference w:type="default" r:id="rId8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B6E" w:rsidRDefault="00B45B6E">
      <w:r>
        <w:separator/>
      </w:r>
    </w:p>
  </w:endnote>
  <w:endnote w:type="continuationSeparator" w:id="0">
    <w:p w:rsidR="00B45B6E" w:rsidRDefault="00B4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3DE" w:rsidRDefault="00ED43D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ED43DE" w:rsidRDefault="00ED43DE">
    <w:pPr>
      <w:ind w:firstLine="71"/>
      <w:jc w:val="center"/>
    </w:pPr>
    <w:r>
      <w:rPr>
        <w:sz w:val="16"/>
      </w:rPr>
      <w:t>40 avenue du 08 mai 1945</w:t>
    </w:r>
    <w:r w:rsidR="009F0D51">
      <w:rPr>
        <w:sz w:val="16"/>
      </w:rPr>
      <w:t xml:space="preserve"> – B.P. 1161</w:t>
    </w:r>
    <w:r>
      <w:rPr>
        <w:sz w:val="16"/>
      </w:rPr>
      <w:t xml:space="preserve"> - 11 4</w:t>
    </w:r>
    <w:r w:rsidR="009F0D51">
      <w:rPr>
        <w:sz w:val="16"/>
      </w:rPr>
      <w:t>91</w:t>
    </w:r>
    <w:r>
      <w:rPr>
        <w:sz w:val="16"/>
      </w:rPr>
      <w:t xml:space="preserve"> CASTELNAUDARY </w:t>
    </w:r>
    <w:r w:rsidR="009F0D51">
      <w:rPr>
        <w:sz w:val="16"/>
      </w:rPr>
      <w:t>CEDEX</w:t>
    </w:r>
    <w:r>
      <w:rPr>
        <w:sz w:val="16"/>
      </w:rPr>
      <w:t>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B6E" w:rsidRDefault="00B45B6E">
      <w:r>
        <w:separator/>
      </w:r>
    </w:p>
  </w:footnote>
  <w:footnote w:type="continuationSeparator" w:id="0">
    <w:p w:rsidR="00B45B6E" w:rsidRDefault="00B45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B6E"/>
    <w:rsid w:val="000255B6"/>
    <w:rsid w:val="000672C9"/>
    <w:rsid w:val="00096987"/>
    <w:rsid w:val="00275675"/>
    <w:rsid w:val="00484FED"/>
    <w:rsid w:val="00491394"/>
    <w:rsid w:val="004D2F62"/>
    <w:rsid w:val="0055108A"/>
    <w:rsid w:val="005716A0"/>
    <w:rsid w:val="005F31ED"/>
    <w:rsid w:val="006017F7"/>
    <w:rsid w:val="008441AD"/>
    <w:rsid w:val="008B05FF"/>
    <w:rsid w:val="008C3796"/>
    <w:rsid w:val="008E6B53"/>
    <w:rsid w:val="00990A0F"/>
    <w:rsid w:val="009F0D51"/>
    <w:rsid w:val="00B45B6E"/>
    <w:rsid w:val="00BD4AE1"/>
    <w:rsid w:val="00C04848"/>
    <w:rsid w:val="00CE117D"/>
    <w:rsid w:val="00D0760D"/>
    <w:rsid w:val="00D35EBA"/>
    <w:rsid w:val="00ED43DE"/>
    <w:rsid w:val="00F9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A67F3EB-EA86-4259-A35E-84D11955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rsid w:val="00484FED"/>
    <w:pPr>
      <w:spacing w:before="120"/>
      <w:ind w:left="5670"/>
      <w:jc w:val="center"/>
    </w:pPr>
    <w:rPr>
      <w:bCs/>
      <w:lang w:val="x-none" w:eastAsia="x-none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RetraitcorpsdetexteCar">
    <w:name w:val="Retrait corps de texte Car"/>
    <w:link w:val="Retraitcorpsdetexte"/>
    <w:rsid w:val="00484FED"/>
    <w:rPr>
      <w:rFonts w:ascii="Arial" w:hAnsi="Arial" w:cs="Arial"/>
      <w:bCs/>
    </w:rPr>
  </w:style>
  <w:style w:type="character" w:customStyle="1" w:styleId="CommentaireCar">
    <w:name w:val="Commentaire Car"/>
    <w:link w:val="Commentaire"/>
    <w:semiHidden/>
    <w:rsid w:val="00BD4AE1"/>
    <w:rPr>
      <w:rFonts w:ascii="Univers" w:hAnsi="Univer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D4AE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4A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7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NON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NON FAVORABLE</Template>
  <TotalTime>19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2019-12-04T08:12:00Z</cp:lastPrinted>
  <dcterms:created xsi:type="dcterms:W3CDTF">2019-12-04T07:57:00Z</dcterms:created>
  <dcterms:modified xsi:type="dcterms:W3CDTF">2019-12-04T08:18:00Z</dcterms:modified>
</cp:coreProperties>
</file>