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125" w:rsidRPr="002B0125" w:rsidRDefault="002B0125" w:rsidP="002B0125">
      <w:pPr>
        <w:jc w:val="right"/>
        <w:rPr>
          <w:rFonts w:ascii="Arial Narrow" w:hAnsi="Arial Narrow" w:cs="Arial"/>
          <w:sz w:val="20"/>
          <w:szCs w:val="20"/>
        </w:rPr>
      </w:pPr>
      <w:r w:rsidRPr="002B0125">
        <w:rPr>
          <w:rFonts w:ascii="Arial Narrow" w:hAnsi="Arial Narrow" w:cs="Arial"/>
          <w:sz w:val="20"/>
          <w:szCs w:val="20"/>
        </w:rPr>
        <w:t xml:space="preserve">Castelnaudary, le </w:t>
      </w:r>
      <w:r w:rsidRPr="002B0125">
        <w:rPr>
          <w:rFonts w:ascii="Arial Narrow" w:hAnsi="Arial Narrow" w:cs="Arial"/>
          <w:sz w:val="20"/>
          <w:szCs w:val="20"/>
        </w:rPr>
        <w:fldChar w:fldCharType="begin"/>
      </w:r>
      <w:r w:rsidRPr="002B0125">
        <w:rPr>
          <w:rFonts w:ascii="Arial Narrow" w:hAnsi="Arial Narrow" w:cs="Arial"/>
          <w:sz w:val="20"/>
          <w:szCs w:val="20"/>
        </w:rPr>
        <w:instrText xml:space="preserve"> TIME \@ "d MMMM yyyy" </w:instrText>
      </w:r>
      <w:r w:rsidRPr="002B0125">
        <w:rPr>
          <w:rFonts w:ascii="Arial Narrow" w:hAnsi="Arial Narrow" w:cs="Arial"/>
          <w:sz w:val="20"/>
          <w:szCs w:val="20"/>
        </w:rPr>
        <w:fldChar w:fldCharType="separate"/>
      </w:r>
      <w:r w:rsidR="00197D4B">
        <w:rPr>
          <w:rFonts w:ascii="Arial Narrow" w:hAnsi="Arial Narrow" w:cs="Arial"/>
          <w:noProof/>
          <w:sz w:val="20"/>
          <w:szCs w:val="20"/>
        </w:rPr>
        <w:t>18 décembre 2019</w:t>
      </w:r>
      <w:r w:rsidRPr="002B0125">
        <w:rPr>
          <w:rFonts w:ascii="Arial Narrow" w:hAnsi="Arial Narrow" w:cs="Arial"/>
          <w:sz w:val="20"/>
          <w:szCs w:val="20"/>
        </w:rPr>
        <w:fldChar w:fldCharType="end"/>
      </w:r>
    </w:p>
    <w:p w:rsidR="002B0125" w:rsidRDefault="002B0125" w:rsidP="00E122B1">
      <w:pPr>
        <w:rPr>
          <w:rFonts w:ascii="Arial Narrow" w:hAnsi="Arial Narrow" w:cs="Arial"/>
          <w:sz w:val="20"/>
          <w:szCs w:val="20"/>
        </w:rPr>
      </w:pPr>
    </w:p>
    <w:p w:rsidR="00E122B1" w:rsidRDefault="00E122B1" w:rsidP="00E122B1">
      <w:pPr>
        <w:rPr>
          <w:rFonts w:ascii="Arial Narrow" w:hAnsi="Arial Narrow" w:cs="Arial"/>
          <w:sz w:val="20"/>
          <w:szCs w:val="20"/>
        </w:rPr>
      </w:pPr>
      <w:r w:rsidRPr="00D249EB">
        <w:rPr>
          <w:rFonts w:ascii="Arial Narrow" w:hAnsi="Arial Narrow" w:cs="Arial"/>
          <w:sz w:val="20"/>
          <w:szCs w:val="20"/>
        </w:rPr>
        <w:t xml:space="preserve">Affaire suivie par </w:t>
      </w:r>
      <w:r w:rsidR="00D36B45" w:rsidRPr="00D249EB">
        <w:rPr>
          <w:rFonts w:ascii="Arial Narrow" w:hAnsi="Arial Narrow" w:cs="Arial"/>
          <w:sz w:val="20"/>
          <w:szCs w:val="20"/>
        </w:rPr>
        <w:t>le service S.P.A.N.C</w:t>
      </w:r>
    </w:p>
    <w:p w:rsidR="00BE6CA9" w:rsidRPr="00D249EB" w:rsidRDefault="00BE6CA9" w:rsidP="00E122B1">
      <w:p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FORATO Serge</w:t>
      </w:r>
    </w:p>
    <w:p w:rsidR="00E122B1" w:rsidRDefault="00E122B1" w:rsidP="00E122B1">
      <w:pPr>
        <w:rPr>
          <w:rFonts w:ascii="Arial Narrow" w:hAnsi="Arial Narrow" w:cs="Arial"/>
          <w:sz w:val="20"/>
          <w:szCs w:val="20"/>
        </w:rPr>
      </w:pPr>
      <w:r w:rsidRPr="00D249EB">
        <w:rPr>
          <w:rFonts w:ascii="Arial Narrow" w:hAnsi="Arial Narrow" w:cs="Arial"/>
          <w:sz w:val="20"/>
          <w:szCs w:val="20"/>
        </w:rPr>
        <w:t>Tél : 04 68 23 6</w:t>
      </w:r>
      <w:r w:rsidR="00D36B45" w:rsidRPr="00D249EB">
        <w:rPr>
          <w:rFonts w:ascii="Arial Narrow" w:hAnsi="Arial Narrow" w:cs="Arial"/>
          <w:sz w:val="20"/>
          <w:szCs w:val="20"/>
        </w:rPr>
        <w:t>4 23</w:t>
      </w:r>
    </w:p>
    <w:p w:rsidR="002D0D2E" w:rsidRPr="00D249EB" w:rsidRDefault="002D0D2E" w:rsidP="00E122B1">
      <w:p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serge.forato@cccla.fr</w:t>
      </w:r>
    </w:p>
    <w:p w:rsidR="00D36B45" w:rsidRPr="00D249EB" w:rsidRDefault="00D36B45" w:rsidP="00D36B45">
      <w:pPr>
        <w:jc w:val="right"/>
        <w:rPr>
          <w:rFonts w:ascii="Arial Narrow" w:hAnsi="Arial Narrow"/>
          <w:sz w:val="20"/>
          <w:szCs w:val="20"/>
        </w:rPr>
      </w:pPr>
    </w:p>
    <w:p w:rsidR="002B0125" w:rsidRPr="002B0125" w:rsidRDefault="002B0125" w:rsidP="002B0125">
      <w:pPr>
        <w:jc w:val="right"/>
        <w:rPr>
          <w:rFonts w:ascii="Arial Narrow" w:hAnsi="Arial Narrow"/>
          <w:i/>
          <w:sz w:val="20"/>
          <w:szCs w:val="20"/>
        </w:rPr>
      </w:pPr>
      <w:r w:rsidRPr="002B0125">
        <w:rPr>
          <w:rFonts w:ascii="Arial Narrow" w:hAnsi="Arial Narrow"/>
          <w:i/>
          <w:sz w:val="20"/>
          <w:szCs w:val="20"/>
        </w:rPr>
        <w:t>M. MATHIEU GUILHEM</w:t>
      </w:r>
    </w:p>
    <w:p w:rsidR="002B0125" w:rsidRDefault="002B0125" w:rsidP="002B0125">
      <w:pPr>
        <w:jc w:val="righ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766</w:t>
      </w:r>
      <w:r w:rsidRPr="002B0125">
        <w:rPr>
          <w:rFonts w:ascii="Arial Narrow" w:hAnsi="Arial Narrow"/>
          <w:i/>
          <w:sz w:val="20"/>
          <w:szCs w:val="20"/>
        </w:rPr>
        <w:t xml:space="preserve"> Route des </w:t>
      </w:r>
      <w:proofErr w:type="spellStart"/>
      <w:r w:rsidRPr="002B0125">
        <w:rPr>
          <w:rFonts w:ascii="Arial Narrow" w:hAnsi="Arial Narrow"/>
          <w:i/>
          <w:sz w:val="20"/>
          <w:szCs w:val="20"/>
        </w:rPr>
        <w:t>Crozes</w:t>
      </w:r>
      <w:proofErr w:type="spellEnd"/>
      <w:r w:rsidRPr="002B0125">
        <w:rPr>
          <w:rFonts w:ascii="Arial Narrow" w:hAnsi="Arial Narrow"/>
          <w:i/>
          <w:sz w:val="20"/>
          <w:szCs w:val="20"/>
        </w:rPr>
        <w:t xml:space="preserve"> </w:t>
      </w:r>
    </w:p>
    <w:p w:rsidR="002B0125" w:rsidRPr="002B0125" w:rsidRDefault="002B0125" w:rsidP="002B0125">
      <w:pPr>
        <w:jc w:val="right"/>
        <w:rPr>
          <w:rFonts w:ascii="Arial Narrow" w:hAnsi="Arial Narrow"/>
          <w:i/>
          <w:sz w:val="20"/>
          <w:szCs w:val="20"/>
        </w:rPr>
      </w:pPr>
      <w:r w:rsidRPr="002B0125">
        <w:rPr>
          <w:rFonts w:ascii="Arial Narrow" w:hAnsi="Arial Narrow"/>
          <w:i/>
          <w:sz w:val="20"/>
          <w:szCs w:val="20"/>
        </w:rPr>
        <w:t>11400 CASTELNAUDARY</w:t>
      </w:r>
    </w:p>
    <w:p w:rsidR="00D36B45" w:rsidRPr="00D249EB" w:rsidRDefault="00D36B45" w:rsidP="00D36B45">
      <w:pPr>
        <w:jc w:val="right"/>
        <w:rPr>
          <w:rFonts w:ascii="Arial Narrow" w:hAnsi="Arial Narrow"/>
          <w:sz w:val="20"/>
          <w:szCs w:val="20"/>
        </w:rPr>
      </w:pPr>
    </w:p>
    <w:p w:rsidR="00D249EB" w:rsidRDefault="0027729A" w:rsidP="00D249EB">
      <w:pPr>
        <w:jc w:val="right"/>
        <w:rPr>
          <w:rFonts w:ascii="Arial Narrow" w:hAnsi="Arial Narrow"/>
          <w:b/>
          <w:sz w:val="20"/>
          <w:szCs w:val="20"/>
        </w:rPr>
      </w:pPr>
      <w:r w:rsidRPr="00D249EB">
        <w:rPr>
          <w:rFonts w:ascii="Arial Narrow" w:hAnsi="Arial Narrow"/>
          <w:b/>
          <w:sz w:val="20"/>
          <w:szCs w:val="20"/>
        </w:rPr>
        <w:t xml:space="preserve"> </w:t>
      </w:r>
    </w:p>
    <w:p w:rsidR="00D249EB" w:rsidRDefault="00D249EB" w:rsidP="00D249EB">
      <w:pPr>
        <w:jc w:val="right"/>
        <w:rPr>
          <w:rFonts w:ascii="Arial Narrow" w:hAnsi="Arial Narrow"/>
          <w:b/>
          <w:sz w:val="20"/>
          <w:szCs w:val="20"/>
        </w:rPr>
      </w:pPr>
    </w:p>
    <w:p w:rsidR="00D249EB" w:rsidRDefault="00D249EB" w:rsidP="00D249EB">
      <w:pPr>
        <w:jc w:val="right"/>
        <w:rPr>
          <w:rFonts w:ascii="Arial Narrow" w:hAnsi="Arial Narrow"/>
          <w:b/>
          <w:sz w:val="20"/>
          <w:szCs w:val="20"/>
        </w:rPr>
      </w:pPr>
    </w:p>
    <w:p w:rsidR="001C4A09" w:rsidRPr="00D249EB" w:rsidRDefault="001C4A09" w:rsidP="00D36B45">
      <w:pPr>
        <w:jc w:val="right"/>
        <w:rPr>
          <w:rFonts w:ascii="Arial Narrow" w:hAnsi="Arial Narrow"/>
          <w:sz w:val="20"/>
          <w:szCs w:val="20"/>
        </w:rPr>
      </w:pPr>
    </w:p>
    <w:p w:rsidR="007D4F24" w:rsidRPr="002D0D2E" w:rsidRDefault="00D36B45" w:rsidP="00D36B45">
      <w:pPr>
        <w:jc w:val="both"/>
        <w:rPr>
          <w:rFonts w:ascii="Arial Narrow" w:hAnsi="Arial Narrow"/>
          <w:i/>
          <w:sz w:val="20"/>
          <w:szCs w:val="20"/>
        </w:rPr>
      </w:pPr>
      <w:r w:rsidRPr="002D0D2E">
        <w:rPr>
          <w:rFonts w:ascii="Arial Narrow" w:hAnsi="Arial Narrow"/>
          <w:i/>
          <w:sz w:val="20"/>
          <w:szCs w:val="20"/>
        </w:rPr>
        <w:t>Objet</w:t>
      </w:r>
      <w:r w:rsidR="007D4F24" w:rsidRPr="002D0D2E">
        <w:rPr>
          <w:rFonts w:ascii="Arial Narrow" w:hAnsi="Arial Narrow"/>
          <w:i/>
          <w:sz w:val="20"/>
          <w:szCs w:val="20"/>
        </w:rPr>
        <w:t> :</w:t>
      </w:r>
      <w:r w:rsidRPr="002D0D2E">
        <w:rPr>
          <w:rFonts w:ascii="Arial Narrow" w:hAnsi="Arial Narrow"/>
          <w:i/>
          <w:sz w:val="20"/>
          <w:szCs w:val="20"/>
        </w:rPr>
        <w:t> </w:t>
      </w:r>
      <w:r w:rsidR="007D4F24" w:rsidRPr="002D0D2E">
        <w:rPr>
          <w:rFonts w:ascii="Arial Narrow" w:hAnsi="Arial Narrow"/>
          <w:i/>
          <w:sz w:val="20"/>
          <w:szCs w:val="20"/>
        </w:rPr>
        <w:t>Avis sollicité sur une demande de permis de construire</w:t>
      </w:r>
    </w:p>
    <w:p w:rsidR="007D4F24" w:rsidRPr="002D0D2E" w:rsidRDefault="007D4F24" w:rsidP="00D36B45">
      <w:pPr>
        <w:jc w:val="both"/>
        <w:rPr>
          <w:rFonts w:ascii="Arial Narrow" w:hAnsi="Arial Narrow"/>
          <w:i/>
          <w:sz w:val="20"/>
          <w:szCs w:val="20"/>
        </w:rPr>
      </w:pPr>
      <w:r w:rsidRPr="002D0D2E">
        <w:rPr>
          <w:rFonts w:ascii="Arial Narrow" w:hAnsi="Arial Narrow"/>
          <w:i/>
          <w:sz w:val="20"/>
          <w:szCs w:val="20"/>
        </w:rPr>
        <w:t>Dossier N°</w:t>
      </w:r>
      <w:r w:rsidR="002D0D2E">
        <w:rPr>
          <w:rFonts w:ascii="Arial Narrow" w:hAnsi="Arial Narrow"/>
          <w:i/>
          <w:sz w:val="20"/>
          <w:szCs w:val="20"/>
        </w:rPr>
        <w:t> :</w:t>
      </w:r>
      <w:r w:rsidR="002D0D2E" w:rsidRPr="002D0D2E">
        <w:rPr>
          <w:rFonts w:ascii="Arial Narrow" w:hAnsi="Arial Narrow"/>
          <w:i/>
          <w:sz w:val="20"/>
          <w:szCs w:val="20"/>
        </w:rPr>
        <w:t xml:space="preserve"> </w:t>
      </w:r>
      <w:r w:rsidR="002B0125" w:rsidRPr="002B0125">
        <w:rPr>
          <w:rFonts w:ascii="Arial Narrow" w:hAnsi="Arial Narrow"/>
          <w:i/>
          <w:sz w:val="20"/>
          <w:szCs w:val="20"/>
        </w:rPr>
        <w:t>PC 011076 19 M0051</w:t>
      </w:r>
    </w:p>
    <w:p w:rsidR="007D4F24" w:rsidRPr="002D0D2E" w:rsidRDefault="007D4F24" w:rsidP="00D36B45">
      <w:pPr>
        <w:jc w:val="both"/>
        <w:rPr>
          <w:rFonts w:ascii="Arial Narrow" w:hAnsi="Arial Narrow"/>
          <w:i/>
          <w:sz w:val="20"/>
          <w:szCs w:val="20"/>
        </w:rPr>
      </w:pPr>
      <w:r w:rsidRPr="002D0D2E">
        <w:rPr>
          <w:rFonts w:ascii="Arial Narrow" w:hAnsi="Arial Narrow"/>
          <w:i/>
          <w:sz w:val="20"/>
          <w:szCs w:val="20"/>
        </w:rPr>
        <w:t>Demande du</w:t>
      </w:r>
      <w:r w:rsidR="002D0D2E">
        <w:rPr>
          <w:rFonts w:ascii="Arial Narrow" w:hAnsi="Arial Narrow"/>
          <w:i/>
          <w:sz w:val="20"/>
          <w:szCs w:val="20"/>
        </w:rPr>
        <w:t> :</w:t>
      </w:r>
      <w:r w:rsidR="002D0D2E" w:rsidRPr="002D0D2E">
        <w:rPr>
          <w:rFonts w:ascii="Arial Narrow" w:hAnsi="Arial Narrow"/>
          <w:i/>
          <w:sz w:val="20"/>
          <w:szCs w:val="20"/>
        </w:rPr>
        <w:t xml:space="preserve"> </w:t>
      </w:r>
    </w:p>
    <w:p w:rsidR="002D0D2E" w:rsidRDefault="007D4F24" w:rsidP="00D36B45">
      <w:pPr>
        <w:jc w:val="both"/>
        <w:rPr>
          <w:rFonts w:ascii="Arial Narrow" w:hAnsi="Arial Narrow"/>
          <w:i/>
          <w:sz w:val="20"/>
          <w:szCs w:val="20"/>
        </w:rPr>
      </w:pPr>
      <w:r w:rsidRPr="002D0D2E">
        <w:rPr>
          <w:rFonts w:ascii="Arial Narrow" w:hAnsi="Arial Narrow"/>
          <w:i/>
          <w:sz w:val="20"/>
          <w:szCs w:val="20"/>
        </w:rPr>
        <w:t>Nom et adresse du pétitionnaire</w:t>
      </w:r>
      <w:r w:rsidR="002D0D2E">
        <w:rPr>
          <w:rFonts w:ascii="Arial Narrow" w:hAnsi="Arial Narrow"/>
          <w:i/>
          <w:sz w:val="20"/>
          <w:szCs w:val="20"/>
        </w:rPr>
        <w:t> :</w:t>
      </w:r>
      <w:r w:rsidR="002D0D2E" w:rsidRPr="002D0D2E">
        <w:rPr>
          <w:rFonts w:ascii="Arial Narrow" w:hAnsi="Arial Narrow"/>
          <w:i/>
          <w:sz w:val="20"/>
          <w:szCs w:val="20"/>
        </w:rPr>
        <w:t xml:space="preserve"> </w:t>
      </w:r>
    </w:p>
    <w:p w:rsidR="007D4F24" w:rsidRPr="002D0D2E" w:rsidRDefault="002B0125" w:rsidP="00D36B45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M. </w:t>
      </w:r>
      <w:r w:rsidRPr="002B0125">
        <w:rPr>
          <w:rFonts w:ascii="Arial Narrow" w:hAnsi="Arial Narrow"/>
          <w:i/>
          <w:sz w:val="20"/>
          <w:szCs w:val="20"/>
        </w:rPr>
        <w:t>MATHIEU GUILHEM</w:t>
      </w:r>
    </w:p>
    <w:p w:rsidR="007D4F24" w:rsidRPr="002D0D2E" w:rsidRDefault="007D4F24" w:rsidP="00D36B45">
      <w:pPr>
        <w:jc w:val="both"/>
        <w:rPr>
          <w:rFonts w:ascii="Arial Narrow" w:hAnsi="Arial Narrow"/>
          <w:i/>
          <w:sz w:val="20"/>
          <w:szCs w:val="20"/>
        </w:rPr>
      </w:pPr>
    </w:p>
    <w:p w:rsidR="007D4F24" w:rsidRPr="002D0D2E" w:rsidRDefault="007D4F24" w:rsidP="00D36B45">
      <w:pPr>
        <w:jc w:val="both"/>
        <w:rPr>
          <w:rFonts w:ascii="Arial Narrow" w:hAnsi="Arial Narrow"/>
          <w:i/>
          <w:sz w:val="20"/>
          <w:szCs w:val="20"/>
        </w:rPr>
      </w:pPr>
      <w:r w:rsidRPr="002D0D2E">
        <w:rPr>
          <w:rFonts w:ascii="Arial Narrow" w:hAnsi="Arial Narrow"/>
          <w:i/>
          <w:sz w:val="20"/>
          <w:szCs w:val="20"/>
        </w:rPr>
        <w:t>Adresse de la construction</w:t>
      </w:r>
      <w:r w:rsidR="002D0D2E">
        <w:rPr>
          <w:rFonts w:ascii="Arial Narrow" w:hAnsi="Arial Narrow"/>
          <w:i/>
          <w:sz w:val="20"/>
          <w:szCs w:val="20"/>
        </w:rPr>
        <w:t> :</w:t>
      </w:r>
      <w:r w:rsidR="00D36B45" w:rsidRPr="002D0D2E">
        <w:rPr>
          <w:rFonts w:ascii="Arial Narrow" w:hAnsi="Arial Narrow"/>
          <w:i/>
          <w:sz w:val="20"/>
          <w:szCs w:val="20"/>
        </w:rPr>
        <w:t> </w:t>
      </w:r>
    </w:p>
    <w:p w:rsidR="002D0D2E" w:rsidRPr="002D0D2E" w:rsidRDefault="002B0125" w:rsidP="002D0D2E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 xml:space="preserve">851 Route des </w:t>
      </w:r>
      <w:proofErr w:type="spellStart"/>
      <w:r>
        <w:rPr>
          <w:rFonts w:ascii="Arial Narrow" w:hAnsi="Arial Narrow"/>
          <w:i/>
          <w:sz w:val="20"/>
          <w:szCs w:val="20"/>
        </w:rPr>
        <w:t>Crozes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11400 CASTELNAUDARY</w:t>
      </w:r>
    </w:p>
    <w:p w:rsidR="00D36B45" w:rsidRPr="002D0D2E" w:rsidRDefault="00D36B45" w:rsidP="00D36B45">
      <w:pPr>
        <w:jc w:val="both"/>
        <w:rPr>
          <w:rFonts w:ascii="Arial Narrow" w:hAnsi="Arial Narrow"/>
          <w:i/>
          <w:sz w:val="20"/>
          <w:szCs w:val="20"/>
        </w:rPr>
      </w:pPr>
    </w:p>
    <w:p w:rsidR="00D249EB" w:rsidRDefault="00D249EB" w:rsidP="00D36B45">
      <w:pPr>
        <w:jc w:val="both"/>
        <w:rPr>
          <w:rFonts w:ascii="Arial Narrow" w:hAnsi="Arial Narrow"/>
          <w:sz w:val="20"/>
          <w:szCs w:val="20"/>
        </w:rPr>
      </w:pPr>
    </w:p>
    <w:p w:rsidR="00647744" w:rsidRDefault="00647744" w:rsidP="007D4F24">
      <w:pPr>
        <w:jc w:val="center"/>
        <w:rPr>
          <w:rFonts w:ascii="Arial Narrow" w:hAnsi="Arial Narrow"/>
          <w:b/>
          <w:sz w:val="20"/>
          <w:szCs w:val="20"/>
        </w:rPr>
      </w:pPr>
    </w:p>
    <w:p w:rsidR="00647744" w:rsidRDefault="00647744" w:rsidP="007D4F24">
      <w:pPr>
        <w:jc w:val="center"/>
        <w:rPr>
          <w:rFonts w:ascii="Arial Narrow" w:hAnsi="Arial Narrow"/>
          <w:b/>
          <w:sz w:val="20"/>
          <w:szCs w:val="20"/>
        </w:rPr>
      </w:pPr>
    </w:p>
    <w:p w:rsidR="007D4F24" w:rsidRPr="007D4F24" w:rsidRDefault="007D4F24" w:rsidP="007D4F24">
      <w:pPr>
        <w:jc w:val="center"/>
        <w:rPr>
          <w:rFonts w:ascii="Arial Narrow" w:hAnsi="Arial Narrow"/>
          <w:b/>
          <w:sz w:val="20"/>
          <w:szCs w:val="20"/>
        </w:rPr>
      </w:pPr>
      <w:r w:rsidRPr="007D4F24">
        <w:rPr>
          <w:rFonts w:ascii="Arial Narrow" w:hAnsi="Arial Narrow"/>
          <w:b/>
          <w:sz w:val="20"/>
          <w:szCs w:val="20"/>
        </w:rPr>
        <w:t>DOSSIER INCOMPLET</w:t>
      </w:r>
    </w:p>
    <w:p w:rsidR="007D4F24" w:rsidRDefault="007D4F24" w:rsidP="007D4F24">
      <w:pPr>
        <w:jc w:val="center"/>
        <w:rPr>
          <w:rFonts w:ascii="Arial Narrow" w:hAnsi="Arial Narrow"/>
          <w:sz w:val="20"/>
          <w:szCs w:val="20"/>
        </w:rPr>
      </w:pPr>
    </w:p>
    <w:p w:rsidR="00CC4CFD" w:rsidRDefault="007D4F24" w:rsidP="00D36B45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Pièces manquantes pour l’instruction du dossier</w:t>
      </w:r>
    </w:p>
    <w:p w:rsidR="002A14AA" w:rsidRPr="00AF7C20" w:rsidRDefault="002A14AA" w:rsidP="00D249EB">
      <w:pPr>
        <w:jc w:val="both"/>
        <w:rPr>
          <w:sz w:val="20"/>
          <w:szCs w:val="20"/>
        </w:rPr>
      </w:pPr>
    </w:p>
    <w:p w:rsidR="001C4A09" w:rsidRDefault="001C4A09" w:rsidP="00A36D96">
      <w:pPr>
        <w:rPr>
          <w:rFonts w:ascii="Arial Narrow" w:hAnsi="Arial Narrow"/>
        </w:rPr>
      </w:pPr>
    </w:p>
    <w:p w:rsidR="006A38E4" w:rsidRDefault="002B0125" w:rsidP="002B0125">
      <w:pPr>
        <w:pStyle w:val="Paragraphedeliste"/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Document FO1 relatif à la nouvelle demande</w:t>
      </w:r>
    </w:p>
    <w:p w:rsidR="002B0125" w:rsidRDefault="002B0125" w:rsidP="002B0125">
      <w:pPr>
        <w:pStyle w:val="Paragraphedeliste"/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Etude à la parcelle relative</w:t>
      </w:r>
      <w:r w:rsidRPr="002B0125">
        <w:rPr>
          <w:rFonts w:ascii="Arial Narrow" w:hAnsi="Arial Narrow"/>
          <w:b/>
        </w:rPr>
        <w:t xml:space="preserve"> à la nouvelle demande</w:t>
      </w:r>
    </w:p>
    <w:p w:rsidR="002B0125" w:rsidRPr="002B0125" w:rsidRDefault="002B0125" w:rsidP="002B0125">
      <w:pPr>
        <w:pStyle w:val="Paragraphedeliste"/>
        <w:numPr>
          <w:ilvl w:val="0"/>
          <w:numId w:val="3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Plan de masse (l’implantation d</w:t>
      </w:r>
      <w:r w:rsidR="00197D4B">
        <w:rPr>
          <w:rFonts w:ascii="Arial Narrow" w:hAnsi="Arial Narrow"/>
          <w:b/>
        </w:rPr>
        <w:t>e la filière d’assainissement ne correspond pas à celle prévue sur le premier projet)</w:t>
      </w:r>
    </w:p>
    <w:p w:rsidR="001C4A09" w:rsidRPr="002D0D2E" w:rsidRDefault="006A38E4" w:rsidP="00A36D96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 </w:t>
      </w:r>
    </w:p>
    <w:p w:rsidR="001C4A09" w:rsidRDefault="001C4A09" w:rsidP="00A36D96">
      <w:pPr>
        <w:rPr>
          <w:rFonts w:ascii="Arial Narrow" w:hAnsi="Arial Narrow"/>
        </w:rPr>
      </w:pPr>
    </w:p>
    <w:p w:rsidR="001C4A09" w:rsidRDefault="001C4A09" w:rsidP="00A36D96">
      <w:pPr>
        <w:rPr>
          <w:rFonts w:ascii="Arial Narrow" w:hAnsi="Arial Narrow"/>
        </w:rPr>
      </w:pPr>
    </w:p>
    <w:p w:rsidR="001C4A09" w:rsidRDefault="001C4A09" w:rsidP="00A36D96">
      <w:pPr>
        <w:rPr>
          <w:rFonts w:ascii="Arial Narrow" w:hAnsi="Arial Narrow"/>
        </w:rPr>
      </w:pPr>
    </w:p>
    <w:p w:rsidR="001C4A09" w:rsidRDefault="00197D4B" w:rsidP="00197D4B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Le Président</w:t>
      </w:r>
    </w:p>
    <w:p w:rsidR="00197D4B" w:rsidRDefault="00197D4B" w:rsidP="00197D4B">
      <w:pPr>
        <w:jc w:val="right"/>
        <w:rPr>
          <w:rFonts w:ascii="Arial Narrow" w:hAnsi="Arial Narrow"/>
        </w:rPr>
      </w:pPr>
    </w:p>
    <w:p w:rsidR="00197D4B" w:rsidRDefault="00197D4B" w:rsidP="00197D4B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Philippe GREFFIER</w:t>
      </w:r>
    </w:p>
    <w:p w:rsidR="001C4A09" w:rsidRDefault="001C4A09" w:rsidP="00A36D96">
      <w:pPr>
        <w:rPr>
          <w:rFonts w:ascii="Arial Narrow" w:hAnsi="Arial Narrow"/>
        </w:rPr>
      </w:pPr>
    </w:p>
    <w:p w:rsidR="001C4A09" w:rsidRDefault="001C4A09" w:rsidP="00A36D96">
      <w:pPr>
        <w:rPr>
          <w:rFonts w:ascii="Arial Narrow" w:hAnsi="Arial Narrow"/>
        </w:rPr>
      </w:pPr>
    </w:p>
    <w:p w:rsidR="001C4A09" w:rsidRDefault="001C4A09" w:rsidP="001C4A09">
      <w:pPr>
        <w:jc w:val="right"/>
        <w:rPr>
          <w:rFonts w:ascii="Arial Narrow" w:hAnsi="Arial Narrow"/>
          <w:sz w:val="20"/>
          <w:szCs w:val="20"/>
        </w:rPr>
      </w:pPr>
    </w:p>
    <w:p w:rsidR="001C4A09" w:rsidRDefault="001C4A09" w:rsidP="001C4A09">
      <w:pPr>
        <w:jc w:val="right"/>
        <w:rPr>
          <w:rFonts w:ascii="Arial Narrow" w:hAnsi="Arial Narrow"/>
          <w:sz w:val="20"/>
          <w:szCs w:val="20"/>
        </w:rPr>
      </w:pPr>
    </w:p>
    <w:p w:rsidR="001C4A09" w:rsidRDefault="001C4A09" w:rsidP="001C4A09">
      <w:pPr>
        <w:jc w:val="right"/>
        <w:rPr>
          <w:rFonts w:ascii="Arial Narrow" w:hAnsi="Arial Narrow"/>
          <w:sz w:val="20"/>
          <w:szCs w:val="20"/>
        </w:rPr>
      </w:pPr>
    </w:p>
    <w:p w:rsidR="001C4A09" w:rsidRDefault="001C4A09" w:rsidP="001C4A09">
      <w:pPr>
        <w:jc w:val="right"/>
        <w:rPr>
          <w:rFonts w:ascii="Arial Narrow" w:hAnsi="Arial Narrow"/>
        </w:rPr>
      </w:pPr>
    </w:p>
    <w:p w:rsidR="001C4A09" w:rsidRPr="002A14AA" w:rsidRDefault="001C4A09">
      <w:pPr>
        <w:jc w:val="right"/>
        <w:rPr>
          <w:rFonts w:ascii="Arial Narrow" w:hAnsi="Arial Narrow"/>
        </w:rPr>
      </w:pPr>
      <w:bookmarkStart w:id="0" w:name="_GoBack"/>
      <w:bookmarkEnd w:id="0"/>
    </w:p>
    <w:sectPr w:rsidR="001C4A09" w:rsidRPr="002A14AA" w:rsidSect="00E648D6">
      <w:headerReference w:type="default" r:id="rId7"/>
      <w:footerReference w:type="default" r:id="rId8"/>
      <w:pgSz w:w="11906" w:h="16838"/>
      <w:pgMar w:top="1985" w:right="1418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36E" w:rsidRDefault="0057236E" w:rsidP="00FF40D1">
      <w:r>
        <w:separator/>
      </w:r>
    </w:p>
  </w:endnote>
  <w:endnote w:type="continuationSeparator" w:id="0">
    <w:p w:rsidR="0057236E" w:rsidRDefault="0057236E" w:rsidP="00FF4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0D1" w:rsidRPr="00602FB3" w:rsidRDefault="002A060C" w:rsidP="00FF40D1">
    <w:pPr>
      <w:contextualSpacing/>
      <w:jc w:val="center"/>
      <w:rPr>
        <w:b/>
        <w:sz w:val="18"/>
        <w:szCs w:val="18"/>
      </w:rPr>
    </w:pPr>
    <w:r>
      <w:rPr>
        <w:b/>
        <w:sz w:val="18"/>
        <w:szCs w:val="18"/>
      </w:rPr>
      <w:t>C</w:t>
    </w:r>
    <w:r w:rsidR="00FF40D1" w:rsidRPr="00602FB3">
      <w:rPr>
        <w:b/>
        <w:sz w:val="18"/>
        <w:szCs w:val="18"/>
      </w:rPr>
      <w:t xml:space="preserve">ommunauté de </w:t>
    </w:r>
    <w:r>
      <w:rPr>
        <w:b/>
        <w:sz w:val="18"/>
        <w:szCs w:val="18"/>
      </w:rPr>
      <w:t>C</w:t>
    </w:r>
    <w:r w:rsidR="00FF40D1" w:rsidRPr="00602FB3">
      <w:rPr>
        <w:b/>
        <w:sz w:val="18"/>
        <w:szCs w:val="18"/>
      </w:rPr>
      <w:t>ommunes Castelnaudary Lauragais Audois</w:t>
    </w:r>
  </w:p>
  <w:p w:rsidR="00FF40D1" w:rsidRPr="00602FB3" w:rsidRDefault="00FF40D1" w:rsidP="00FF40D1">
    <w:pPr>
      <w:contextualSpacing/>
      <w:jc w:val="center"/>
      <w:rPr>
        <w:b/>
        <w:sz w:val="18"/>
        <w:szCs w:val="18"/>
      </w:rPr>
    </w:pPr>
    <w:r w:rsidRPr="00602FB3">
      <w:rPr>
        <w:b/>
        <w:sz w:val="18"/>
        <w:szCs w:val="18"/>
      </w:rPr>
      <w:t>40, avenue du 8 mai 1945  B.P. 1161 – 11491 CASTELNAUDARY CEDEX</w:t>
    </w:r>
  </w:p>
  <w:p w:rsidR="00FF40D1" w:rsidRPr="00602FB3" w:rsidRDefault="00FF40D1" w:rsidP="00FF40D1">
    <w:pPr>
      <w:contextualSpacing/>
      <w:jc w:val="center"/>
      <w:rPr>
        <w:b/>
        <w:sz w:val="18"/>
        <w:szCs w:val="18"/>
      </w:rPr>
    </w:pPr>
    <w:r w:rsidRPr="00602FB3">
      <w:rPr>
        <w:b/>
        <w:sz w:val="18"/>
        <w:szCs w:val="18"/>
      </w:rPr>
      <w:t>Tél. : 04.68.23.68.43  Fax : 04.68.94.30.73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36E" w:rsidRDefault="0057236E" w:rsidP="00FF40D1">
      <w:r>
        <w:separator/>
      </w:r>
    </w:p>
  </w:footnote>
  <w:footnote w:type="continuationSeparator" w:id="0">
    <w:p w:rsidR="0057236E" w:rsidRDefault="0057236E" w:rsidP="00FF4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0D1" w:rsidRPr="00E648D6" w:rsidRDefault="001E05BA" w:rsidP="00F34DBA">
    <w:pPr>
      <w:pStyle w:val="En-tte"/>
      <w:jc w:val="center"/>
      <w:rPr>
        <w:szCs w:val="32"/>
      </w:rPr>
    </w:pPr>
    <w:r>
      <w:rPr>
        <w:noProof/>
        <w:szCs w:val="32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-654685</wp:posOffset>
              </wp:positionH>
              <wp:positionV relativeFrom="paragraph">
                <wp:posOffset>-94615</wp:posOffset>
              </wp:positionV>
              <wp:extent cx="2301240" cy="928370"/>
              <wp:effectExtent l="2540" t="63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928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48D6" w:rsidRDefault="001B27E7" w:rsidP="00F34DBA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>
                                <wp:extent cx="1552575" cy="457200"/>
                                <wp:effectExtent l="0" t="0" r="9525" b="0"/>
                                <wp:docPr id="5" name="Image 5" descr="cid:image002.png@01D23F58.2310A1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" descr="cid:image002.png@01D23F58.2310A1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r:link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52575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1.55pt;margin-top:-7.45pt;width:181.2pt;height:73.1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" filled="f" stroked="f">
              <v:textbox style="mso-fit-shape-to-text:t">
                <w:txbxContent>
                  <w:p w:rsidR="00E648D6" w:rsidRDefault="001B27E7" w:rsidP="00F34DBA">
                    <w:pPr>
                      <w:jc w:val="center"/>
                    </w:pPr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>
                          <wp:extent cx="1552575" cy="457200"/>
                          <wp:effectExtent l="0" t="0" r="9525" b="0"/>
                          <wp:docPr id="5" name="Image 5" descr="cid:image002.png@01D23F58.2310A1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" descr="cid:image002.png@01D23F58.2310A1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r:link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52575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D44B9"/>
    <w:multiLevelType w:val="multilevel"/>
    <w:tmpl w:val="844C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47DDC"/>
    <w:multiLevelType w:val="hybridMultilevel"/>
    <w:tmpl w:val="5EA422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E349DB"/>
    <w:multiLevelType w:val="multilevel"/>
    <w:tmpl w:val="3C4A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C36"/>
    <w:rsid w:val="000002D8"/>
    <w:rsid w:val="0000465A"/>
    <w:rsid w:val="00031738"/>
    <w:rsid w:val="00050B43"/>
    <w:rsid w:val="000E126D"/>
    <w:rsid w:val="000F06B3"/>
    <w:rsid w:val="001257EA"/>
    <w:rsid w:val="00126E6B"/>
    <w:rsid w:val="00143CA7"/>
    <w:rsid w:val="00153C36"/>
    <w:rsid w:val="001729E6"/>
    <w:rsid w:val="00180234"/>
    <w:rsid w:val="00197695"/>
    <w:rsid w:val="00197D4B"/>
    <w:rsid w:val="001B27E7"/>
    <w:rsid w:val="001C4A09"/>
    <w:rsid w:val="001E05BA"/>
    <w:rsid w:val="001E4A2F"/>
    <w:rsid w:val="002708A1"/>
    <w:rsid w:val="0027729A"/>
    <w:rsid w:val="002A060C"/>
    <w:rsid w:val="002A14AA"/>
    <w:rsid w:val="002B0125"/>
    <w:rsid w:val="002B6DC7"/>
    <w:rsid w:val="002C7030"/>
    <w:rsid w:val="002D0D2E"/>
    <w:rsid w:val="002D1781"/>
    <w:rsid w:val="003B514B"/>
    <w:rsid w:val="003C3CC0"/>
    <w:rsid w:val="003C78FC"/>
    <w:rsid w:val="004A2238"/>
    <w:rsid w:val="004B5A69"/>
    <w:rsid w:val="004F7901"/>
    <w:rsid w:val="00552CE0"/>
    <w:rsid w:val="00557D7C"/>
    <w:rsid w:val="0057236E"/>
    <w:rsid w:val="00593DB1"/>
    <w:rsid w:val="005A4961"/>
    <w:rsid w:val="005D73EB"/>
    <w:rsid w:val="005D7987"/>
    <w:rsid w:val="00602FB3"/>
    <w:rsid w:val="00647744"/>
    <w:rsid w:val="00690752"/>
    <w:rsid w:val="006A38E4"/>
    <w:rsid w:val="006C6138"/>
    <w:rsid w:val="006F2AF8"/>
    <w:rsid w:val="007148DF"/>
    <w:rsid w:val="00750C6C"/>
    <w:rsid w:val="007A5D14"/>
    <w:rsid w:val="007D4F24"/>
    <w:rsid w:val="007E5621"/>
    <w:rsid w:val="008128A6"/>
    <w:rsid w:val="00847E2A"/>
    <w:rsid w:val="00863C39"/>
    <w:rsid w:val="00880548"/>
    <w:rsid w:val="00891498"/>
    <w:rsid w:val="008D7B76"/>
    <w:rsid w:val="008E234B"/>
    <w:rsid w:val="009213AC"/>
    <w:rsid w:val="00933A3D"/>
    <w:rsid w:val="00953C51"/>
    <w:rsid w:val="00974F71"/>
    <w:rsid w:val="00976B56"/>
    <w:rsid w:val="009B0FD7"/>
    <w:rsid w:val="009F388F"/>
    <w:rsid w:val="00A36D96"/>
    <w:rsid w:val="00A41D83"/>
    <w:rsid w:val="00A4280F"/>
    <w:rsid w:val="00A42F18"/>
    <w:rsid w:val="00A50550"/>
    <w:rsid w:val="00AA2016"/>
    <w:rsid w:val="00AD037C"/>
    <w:rsid w:val="00AF7C20"/>
    <w:rsid w:val="00B019E8"/>
    <w:rsid w:val="00B02406"/>
    <w:rsid w:val="00B0302D"/>
    <w:rsid w:val="00B10FC6"/>
    <w:rsid w:val="00B36E2E"/>
    <w:rsid w:val="00B76FB1"/>
    <w:rsid w:val="00BD7ED4"/>
    <w:rsid w:val="00BE6CA9"/>
    <w:rsid w:val="00C02F7E"/>
    <w:rsid w:val="00C562B9"/>
    <w:rsid w:val="00C63DAF"/>
    <w:rsid w:val="00CA504A"/>
    <w:rsid w:val="00CC4CFD"/>
    <w:rsid w:val="00D03A31"/>
    <w:rsid w:val="00D12D38"/>
    <w:rsid w:val="00D22CAB"/>
    <w:rsid w:val="00D249EB"/>
    <w:rsid w:val="00D34179"/>
    <w:rsid w:val="00D36B45"/>
    <w:rsid w:val="00DD313C"/>
    <w:rsid w:val="00DE2FEF"/>
    <w:rsid w:val="00E031D2"/>
    <w:rsid w:val="00E0727A"/>
    <w:rsid w:val="00E122B1"/>
    <w:rsid w:val="00E30F16"/>
    <w:rsid w:val="00E648D6"/>
    <w:rsid w:val="00E718FF"/>
    <w:rsid w:val="00EB043D"/>
    <w:rsid w:val="00F34DBA"/>
    <w:rsid w:val="00F45CC8"/>
    <w:rsid w:val="00F66407"/>
    <w:rsid w:val="00F904F0"/>
    <w:rsid w:val="00FA4AAD"/>
    <w:rsid w:val="00FD63D6"/>
    <w:rsid w:val="00FF34BA"/>
    <w:rsid w:val="00FF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8F542A-71CB-48CC-AF30-58344E8D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22B1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F40D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F40D1"/>
  </w:style>
  <w:style w:type="paragraph" w:styleId="Pieddepage">
    <w:name w:val="footer"/>
    <w:basedOn w:val="Normal"/>
    <w:link w:val="PieddepageCar"/>
    <w:uiPriority w:val="99"/>
    <w:unhideWhenUsed/>
    <w:rsid w:val="00FF40D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F40D1"/>
  </w:style>
  <w:style w:type="paragraph" w:styleId="Textedebulles">
    <w:name w:val="Balloon Text"/>
    <w:basedOn w:val="Normal"/>
    <w:link w:val="TextedebullesCar"/>
    <w:uiPriority w:val="99"/>
    <w:semiHidden/>
    <w:unhideWhenUsed/>
    <w:rsid w:val="00FF40D1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40D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E122B1"/>
    <w:rPr>
      <w:color w:val="0000FF" w:themeColor="hyperlink"/>
      <w:u w:val="single"/>
    </w:rPr>
  </w:style>
  <w:style w:type="paragraph" w:styleId="Lgende">
    <w:name w:val="caption"/>
    <w:basedOn w:val="Normal"/>
    <w:next w:val="Normal"/>
    <w:uiPriority w:val="35"/>
    <w:unhideWhenUsed/>
    <w:qFormat/>
    <w:rsid w:val="007D4F24"/>
    <w:pPr>
      <w:spacing w:after="200"/>
    </w:pPr>
    <w:rPr>
      <w:b/>
      <w:bCs/>
      <w:color w:val="4F81BD" w:themeColor="accent1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B0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2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3973.C28CB2D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DMINI~1\LOCALS~1\Temp\ENTETE%20CCCLA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ENTETE CCCLA</Template>
  <TotalTime>1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Votre nom</dc:creator>
  <cp:lastModifiedBy>Windows User</cp:lastModifiedBy>
  <cp:revision>2</cp:revision>
  <cp:lastPrinted>2019-12-18T07:16:00Z</cp:lastPrinted>
  <dcterms:created xsi:type="dcterms:W3CDTF">2019-12-18T07:17:00Z</dcterms:created>
  <dcterms:modified xsi:type="dcterms:W3CDTF">2019-12-18T07:17:00Z</dcterms:modified>
</cp:coreProperties>
</file>