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311C8F" w14:paraId="64698249" w14:textId="77777777" w:rsidTr="00235521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7A70E7A" w14:textId="77777777" w:rsidR="00311C8F" w:rsidRDefault="0089626B" w:rsidP="00235521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77F5D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A50433C" w14:textId="77777777" w:rsidR="00410B5F" w:rsidRDefault="00410B5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5800BA6" w14:textId="77777777" w:rsidR="00410B5F" w:rsidRDefault="00410B5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F6F5918" w14:textId="77777777" w:rsidR="00410B5F" w:rsidRDefault="00410B5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EE35588" w14:textId="3ADEC643" w:rsidR="00311C8F" w:rsidRDefault="00311C8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10B5F">
              <w:rPr>
                <w:rFonts w:ascii="Arial" w:hAnsi="Arial"/>
                <w:noProof/>
              </w:rPr>
              <w:t>vendredi 9 juillet 2021</w:t>
            </w:r>
            <w:r>
              <w:rPr>
                <w:rFonts w:ascii="Arial" w:hAnsi="Arial"/>
              </w:rPr>
              <w:fldChar w:fldCharType="end"/>
            </w:r>
          </w:p>
          <w:p w14:paraId="32551BDF" w14:textId="77777777" w:rsidR="00311C8F" w:rsidRDefault="00311C8F" w:rsidP="00235521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61B0F36" w14:textId="7B2C6CE8" w:rsidR="00311C8F" w:rsidRDefault="00EC5F2F" w:rsidP="00235521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BOUCHEZ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Nathalie</w:t>
            </w:r>
          </w:p>
          <w:p w14:paraId="57232BE2" w14:textId="2B4366E8" w:rsidR="00311C8F" w:rsidRDefault="00410B5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Cammas</w:t>
            </w:r>
            <w:proofErr w:type="spellEnd"/>
          </w:p>
          <w:p w14:paraId="7B576FD0" w14:textId="7E2E56DD" w:rsidR="00311C8F" w:rsidRDefault="00EC5F2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311C8F">
              <w:rPr>
                <w:rFonts w:ascii="Arial" w:hAnsi="Arial"/>
              </w:rPr>
              <w:t xml:space="preserve"> </w:t>
            </w:r>
            <w:r w:rsidR="00410B5F">
              <w:rPr>
                <w:rFonts w:ascii="Arial" w:hAnsi="Arial"/>
              </w:rPr>
              <w:t>LAURABUC</w:t>
            </w:r>
          </w:p>
        </w:tc>
      </w:tr>
    </w:tbl>
    <w:p w14:paraId="6FB2D65F" w14:textId="77777777" w:rsidR="00410B5F" w:rsidRDefault="00410B5F" w:rsidP="00311C8F">
      <w:pPr>
        <w:pStyle w:val="Commentaire"/>
        <w:rPr>
          <w:rFonts w:ascii="Arial" w:hAnsi="Arial"/>
          <w:i/>
          <w:u w:val="single"/>
        </w:rPr>
      </w:pPr>
    </w:p>
    <w:p w14:paraId="62016B62" w14:textId="77777777" w:rsidR="00410B5F" w:rsidRDefault="00410B5F" w:rsidP="00311C8F">
      <w:pPr>
        <w:pStyle w:val="Commentaire"/>
        <w:rPr>
          <w:rFonts w:ascii="Arial" w:hAnsi="Arial"/>
          <w:i/>
          <w:u w:val="single"/>
        </w:rPr>
      </w:pPr>
    </w:p>
    <w:p w14:paraId="62C0B87B" w14:textId="77777777" w:rsidR="00410B5F" w:rsidRDefault="00410B5F" w:rsidP="00311C8F">
      <w:pPr>
        <w:pStyle w:val="Commentaire"/>
        <w:rPr>
          <w:rFonts w:ascii="Arial" w:hAnsi="Arial"/>
          <w:i/>
          <w:u w:val="single"/>
        </w:rPr>
      </w:pPr>
    </w:p>
    <w:p w14:paraId="3EB810F2" w14:textId="6B818463"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E22751">
        <w:rPr>
          <w:rFonts w:ascii="Arial" w:hAnsi="Arial"/>
          <w:i/>
        </w:rPr>
        <w:t xml:space="preserve"> Serge FORATO</w:t>
      </w:r>
    </w:p>
    <w:p w14:paraId="366EF95E" w14:textId="77777777"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A6162BD" w14:textId="68C41B3A" w:rsidR="00311C8F" w:rsidRDefault="00311C8F" w:rsidP="00311C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C5F2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C5F2F">
        <w:rPr>
          <w:rFonts w:ascii="Arial" w:hAnsi="Arial"/>
          <w:bCs/>
        </w:rPr>
        <w:t>BOUCHEZ</w:t>
      </w:r>
      <w:r>
        <w:rPr>
          <w:rFonts w:ascii="Arial" w:hAnsi="Arial"/>
          <w:bCs/>
        </w:rPr>
        <w:t xml:space="preserve"> </w:t>
      </w:r>
      <w:r w:rsidR="00EC5F2F">
        <w:rPr>
          <w:rFonts w:ascii="Arial" w:hAnsi="Arial"/>
          <w:bCs/>
        </w:rPr>
        <w:t>Sébastien et Nathalie</w:t>
      </w:r>
    </w:p>
    <w:p w14:paraId="6515D376" w14:textId="77777777" w:rsidR="00311C8F" w:rsidRDefault="00311C8F" w:rsidP="00311C8F">
      <w:pPr>
        <w:pStyle w:val="Commentaire"/>
        <w:rPr>
          <w:rFonts w:ascii="Arial" w:hAnsi="Arial"/>
        </w:rPr>
      </w:pPr>
    </w:p>
    <w:p w14:paraId="115E37CD" w14:textId="56413BEE" w:rsidR="00311C8F" w:rsidRDefault="00EC5F2F" w:rsidP="00311C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311C8F">
        <w:rPr>
          <w:rFonts w:ascii="Arial" w:hAnsi="Arial"/>
        </w:rPr>
        <w:t>,</w:t>
      </w:r>
    </w:p>
    <w:p w14:paraId="668F7675" w14:textId="77777777" w:rsidR="00311C8F" w:rsidRDefault="00311C8F" w:rsidP="00311C8F">
      <w:pPr>
        <w:pStyle w:val="Commentaire"/>
        <w:ind w:firstLine="709"/>
        <w:rPr>
          <w:rFonts w:ascii="Arial" w:hAnsi="Arial"/>
        </w:rPr>
      </w:pPr>
    </w:p>
    <w:p w14:paraId="28C04F2E" w14:textId="3724A706"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C5F2F">
        <w:rPr>
          <w:rFonts w:ascii="Arial" w:hAnsi="Arial"/>
        </w:rPr>
        <w:t>LAURABUC</w:t>
      </w:r>
      <w:r>
        <w:rPr>
          <w:rFonts w:ascii="Arial" w:hAnsi="Arial"/>
        </w:rPr>
        <w:t xml:space="preserve">, </w:t>
      </w:r>
      <w:r w:rsidR="00EC5F2F">
        <w:rPr>
          <w:rFonts w:ascii="Arial" w:hAnsi="Arial"/>
          <w:bCs/>
        </w:rPr>
        <w:t xml:space="preserve">Le </w:t>
      </w:r>
      <w:proofErr w:type="spellStart"/>
      <w:r w:rsidR="00EC5F2F">
        <w:rPr>
          <w:rFonts w:ascii="Arial" w:hAnsi="Arial"/>
          <w:bCs/>
        </w:rPr>
        <w:t>Cammas</w:t>
      </w:r>
      <w:proofErr w:type="spellEnd"/>
      <w:r>
        <w:rPr>
          <w:rFonts w:ascii="Arial" w:hAnsi="Arial"/>
        </w:rPr>
        <w:t>,</w:t>
      </w:r>
      <w:r w:rsidR="00410B5F">
        <w:rPr>
          <w:rFonts w:ascii="Arial" w:hAnsi="Arial"/>
        </w:rPr>
        <w:t xml:space="preserve"> </w:t>
      </w:r>
      <w:r>
        <w:rPr>
          <w:rFonts w:ascii="Arial" w:hAnsi="Arial"/>
        </w:rPr>
        <w:t xml:space="preserve">sur la parcelle </w:t>
      </w:r>
      <w:r>
        <w:rPr>
          <w:rFonts w:ascii="Arial" w:hAnsi="Arial"/>
          <w:iCs/>
        </w:rPr>
        <w:t>n°</w:t>
      </w:r>
      <w:r w:rsidR="00EC5F2F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EC5F2F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C5F2F">
        <w:rPr>
          <w:rFonts w:ascii="Arial" w:hAnsi="Arial"/>
        </w:rPr>
        <w:t>08/07/2021</w:t>
      </w:r>
      <w:r>
        <w:rPr>
          <w:rFonts w:ascii="Arial" w:hAnsi="Arial"/>
        </w:rPr>
        <w:t>, veuillez trouver ci-joint au présent courrier :</w:t>
      </w:r>
    </w:p>
    <w:p w14:paraId="74AA6808" w14:textId="77777777"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4865F052" w14:textId="77777777"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9C1458C" w14:textId="52C75704"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</w:t>
      </w:r>
      <w:r w:rsidR="003D1163">
        <w:rPr>
          <w:rFonts w:ascii="Arial" w:hAnsi="Arial"/>
          <w:i/>
        </w:rPr>
        <w:t>non-</w:t>
      </w:r>
      <w:r>
        <w:rPr>
          <w:rFonts w:ascii="Arial" w:hAnsi="Arial"/>
          <w:i/>
        </w:rPr>
        <w:t xml:space="preserve">conforme vis-à-vis de la réglementation en vigueur. </w:t>
      </w:r>
    </w:p>
    <w:p w14:paraId="5695B179" w14:textId="77777777"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7C64FD7" w14:textId="27A8C312" w:rsidR="00311C8F" w:rsidRDefault="00311C8F" w:rsidP="00311C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5F2F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DF1BFA1" w14:textId="77777777"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</w:p>
    <w:p w14:paraId="5E5132C4" w14:textId="77777777" w:rsidR="00311C8F" w:rsidRDefault="00311C8F" w:rsidP="00311C8F">
      <w:pPr>
        <w:ind w:left="5670"/>
        <w:rPr>
          <w:rFonts w:cs="Arial"/>
          <w:bCs/>
        </w:rPr>
      </w:pPr>
    </w:p>
    <w:p w14:paraId="6C157AA4" w14:textId="77777777" w:rsidR="00022AEB" w:rsidRDefault="00311C8F" w:rsidP="00311C8F">
      <w:pPr>
        <w:pStyle w:val="Retraitcorpsdetexte"/>
      </w:pPr>
      <w:r>
        <w:t>Le Président</w:t>
      </w:r>
    </w:p>
    <w:p w14:paraId="0F0EE5EF" w14:textId="77777777" w:rsidR="00326713" w:rsidRDefault="00326713" w:rsidP="00311C8F">
      <w:pPr>
        <w:pStyle w:val="Retraitcorpsdetexte"/>
      </w:pPr>
    </w:p>
    <w:p w14:paraId="4997BB25" w14:textId="77777777" w:rsidR="00326713" w:rsidRDefault="00326713" w:rsidP="00311C8F">
      <w:pPr>
        <w:pStyle w:val="Retraitcorpsdetexte"/>
      </w:pPr>
    </w:p>
    <w:p w14:paraId="5CF3528E" w14:textId="77777777" w:rsidR="005D2896" w:rsidRDefault="005D2896" w:rsidP="00311C8F">
      <w:pPr>
        <w:pStyle w:val="Retraitcorpsdetexte"/>
      </w:pPr>
    </w:p>
    <w:p w14:paraId="7DB302CD" w14:textId="77777777" w:rsidR="00235521" w:rsidRDefault="00022A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Philippe GREFFIER</w:t>
      </w:r>
    </w:p>
    <w:sectPr w:rsidR="00235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AB662C" w14:textId="77777777" w:rsidR="00D00ED3" w:rsidRDefault="00D00ED3">
      <w:r>
        <w:separator/>
      </w:r>
    </w:p>
  </w:endnote>
  <w:endnote w:type="continuationSeparator" w:id="0">
    <w:p w14:paraId="08B38F14" w14:textId="77777777" w:rsidR="00D00ED3" w:rsidRDefault="00D0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5254A5" w14:textId="77777777" w:rsidR="00F74681" w:rsidRDefault="00F7468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388E1" w14:textId="77777777" w:rsidR="00235521" w:rsidRDefault="0023552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</w:t>
    </w:r>
    <w:r w:rsidR="0089626B">
      <w:rPr>
        <w:i/>
        <w:iCs/>
        <w:sz w:val="16"/>
      </w:rPr>
      <w:t xml:space="preserve"> Audois</w:t>
    </w:r>
  </w:p>
  <w:p w14:paraId="6866E0D9" w14:textId="77777777" w:rsidR="00235521" w:rsidRDefault="00235521">
    <w:pPr>
      <w:ind w:firstLine="71"/>
      <w:jc w:val="center"/>
    </w:pPr>
    <w:r>
      <w:rPr>
        <w:sz w:val="16"/>
      </w:rPr>
      <w:t xml:space="preserve">40 avenue du 08 mai </w:t>
    </w:r>
    <w:proofErr w:type="gramStart"/>
    <w:r>
      <w:rPr>
        <w:sz w:val="16"/>
      </w:rPr>
      <w:t xml:space="preserve">1945 </w:t>
    </w:r>
    <w:r w:rsidR="00F74681">
      <w:rPr>
        <w:sz w:val="16"/>
      </w:rPr>
      <w:t xml:space="preserve"> B.P.</w:t>
    </w:r>
    <w:proofErr w:type="gramEnd"/>
    <w:r w:rsidR="00F74681">
      <w:rPr>
        <w:sz w:val="16"/>
      </w:rPr>
      <w:t xml:space="preserve"> 1161</w:t>
    </w:r>
    <w:r>
      <w:rPr>
        <w:sz w:val="16"/>
      </w:rPr>
      <w:t>- 11 4</w:t>
    </w:r>
    <w:r w:rsidR="00F74681">
      <w:rPr>
        <w:sz w:val="16"/>
      </w:rPr>
      <w:t>91</w:t>
    </w:r>
    <w:r>
      <w:rPr>
        <w:sz w:val="16"/>
      </w:rPr>
      <w:t xml:space="preserve"> CASTELNAUDARY</w:t>
    </w:r>
    <w:r w:rsidR="00F74681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04608" w14:textId="77777777" w:rsidR="00F74681" w:rsidRDefault="00F7468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77BBC" w14:textId="77777777" w:rsidR="00D00ED3" w:rsidRDefault="00D00ED3">
      <w:r>
        <w:separator/>
      </w:r>
    </w:p>
  </w:footnote>
  <w:footnote w:type="continuationSeparator" w:id="0">
    <w:p w14:paraId="15342022" w14:textId="77777777" w:rsidR="00D00ED3" w:rsidRDefault="00D0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3D50B" w14:textId="77777777" w:rsidR="00F74681" w:rsidRDefault="00F7468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4050" w14:textId="77777777" w:rsidR="00F74681" w:rsidRDefault="00F7468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8519F" w14:textId="77777777" w:rsidR="00F74681" w:rsidRDefault="00F7468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ED3"/>
    <w:rsid w:val="00022AEB"/>
    <w:rsid w:val="000E3A0C"/>
    <w:rsid w:val="001457BB"/>
    <w:rsid w:val="00235521"/>
    <w:rsid w:val="00311C8F"/>
    <w:rsid w:val="00326713"/>
    <w:rsid w:val="003D1163"/>
    <w:rsid w:val="00410B5F"/>
    <w:rsid w:val="005D2896"/>
    <w:rsid w:val="00615481"/>
    <w:rsid w:val="00744FE7"/>
    <w:rsid w:val="0089626B"/>
    <w:rsid w:val="00AB0F61"/>
    <w:rsid w:val="00B859C2"/>
    <w:rsid w:val="00D00ED3"/>
    <w:rsid w:val="00D866EB"/>
    <w:rsid w:val="00E22751"/>
    <w:rsid w:val="00E923DE"/>
    <w:rsid w:val="00EC5F2F"/>
    <w:rsid w:val="00F7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7D38ED"/>
  <w15:chartTrackingRefBased/>
  <w15:docId w15:val="{4980A551-B00B-46B5-8517-0D8B2A094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semiHidden/>
    <w:rsid w:val="00311C8F"/>
    <w:pPr>
      <w:spacing w:before="120"/>
      <w:ind w:left="5670"/>
      <w:jc w:val="center"/>
    </w:pPr>
    <w:rPr>
      <w:rFonts w:cs="Arial"/>
      <w:bCs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RetraitcorpsdetexteCar">
    <w:name w:val="Retrait corps de texte Car"/>
    <w:link w:val="Retraitcorpsdetexte"/>
    <w:semiHidden/>
    <w:rsid w:val="00311C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Non Favorable</Template>
  <TotalTime>1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2021-07-09T08:34:00Z</cp:lastPrinted>
  <dcterms:created xsi:type="dcterms:W3CDTF">2021-07-09T08:33:00Z</dcterms:created>
  <dcterms:modified xsi:type="dcterms:W3CDTF">2021-07-09T08:35:00Z</dcterms:modified>
</cp:coreProperties>
</file>