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D4DB9" w:rsidRDefault="002D4DB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D4DB9" w:rsidRDefault="002D4DB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4DB9">
              <w:rPr>
                <w:rFonts w:ascii="Arial" w:hAnsi="Arial"/>
                <w:noProof/>
              </w:rPr>
              <w:t>jeudi 10 octobre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5288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BOUCHEZ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 et Nathalie</w:t>
            </w:r>
          </w:p>
          <w:p w:rsidR="0015688F" w:rsidRDefault="0015288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Des Pyrénées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52883" w:rsidP="0015288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2D4DB9" w:rsidRDefault="002D4DB9" w:rsidP="0015688F">
      <w:pPr>
        <w:pStyle w:val="Commentaire"/>
        <w:rPr>
          <w:rFonts w:ascii="Arial" w:hAnsi="Arial"/>
          <w:i/>
          <w:u w:val="single"/>
        </w:rPr>
      </w:pPr>
    </w:p>
    <w:p w:rsidR="002D4DB9" w:rsidRDefault="002D4DB9" w:rsidP="0015688F">
      <w:pPr>
        <w:pStyle w:val="Commentaire"/>
        <w:rPr>
          <w:rFonts w:ascii="Arial" w:hAnsi="Arial"/>
          <w:i/>
          <w:u w:val="single"/>
        </w:rPr>
      </w:pPr>
    </w:p>
    <w:p w:rsidR="002D4DB9" w:rsidRDefault="002D4DB9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2883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152883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152883">
        <w:rPr>
          <w:rFonts w:ascii="Arial" w:hAnsi="Arial"/>
          <w:bCs/>
        </w:rPr>
        <w:t>Sébastien et Nathalie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288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52883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152883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152883">
        <w:rPr>
          <w:rFonts w:ascii="Arial" w:hAnsi="Arial"/>
          <w:bCs/>
        </w:rPr>
        <w:t>Sébastien et Nathalie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52883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52883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152883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2883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2D4DB9" w:rsidRDefault="002D4DB9" w:rsidP="0015688F"/>
    <w:p w:rsidR="002D4DB9" w:rsidRDefault="002D4DB9" w:rsidP="0015688F"/>
    <w:p w:rsidR="002D4DB9" w:rsidRDefault="002D4DB9" w:rsidP="0015688F"/>
    <w:p w:rsidR="002D4DB9" w:rsidRDefault="002D4DB9" w:rsidP="0015688F"/>
    <w:p w:rsidR="002D4DB9" w:rsidRDefault="002D4DB9" w:rsidP="0015688F"/>
    <w:p w:rsidR="0015688F" w:rsidRDefault="0015688F" w:rsidP="0015688F">
      <w:pPr>
        <w:rPr>
          <w:rFonts w:cs="Arial"/>
          <w:smallCaps/>
        </w:rPr>
      </w:pPr>
      <w:bookmarkStart w:id="0" w:name="_GoBack"/>
      <w:bookmarkEnd w:id="0"/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28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BOUCHEZ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Nathalie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28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Cammas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2883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152883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4DB9">
              <w:rPr>
                <w:rFonts w:cs="Arial"/>
                <w:bCs/>
                <w:noProof/>
              </w:rPr>
              <w:t>jeudi 10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28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BOUCHEZ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Nathalie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28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Cammas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2883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152883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4DB9">
              <w:rPr>
                <w:rFonts w:cs="Arial"/>
                <w:bCs/>
                <w:noProof/>
              </w:rPr>
              <w:t>jeudi 10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995" w:rsidRDefault="00FD6995">
      <w:r>
        <w:separator/>
      </w:r>
    </w:p>
  </w:endnote>
  <w:endnote w:type="continuationSeparator" w:id="0">
    <w:p w:rsidR="00FD6995" w:rsidRDefault="00FD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995" w:rsidRDefault="00FD6995">
      <w:r>
        <w:separator/>
      </w:r>
    </w:p>
  </w:footnote>
  <w:footnote w:type="continuationSeparator" w:id="0">
    <w:p w:rsidR="00FD6995" w:rsidRDefault="00FD69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995"/>
    <w:rsid w:val="000325F5"/>
    <w:rsid w:val="00110A76"/>
    <w:rsid w:val="00152883"/>
    <w:rsid w:val="0015688F"/>
    <w:rsid w:val="00224910"/>
    <w:rsid w:val="00243875"/>
    <w:rsid w:val="00280E8D"/>
    <w:rsid w:val="002D4DB9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D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E941FF-CF3F-4CA3-8C98-793D6B7E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4DB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4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0BCE7-8E4D-4883-A19B-E12D38291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810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2019-10-10T13:30:00Z</cp:lastPrinted>
  <dcterms:created xsi:type="dcterms:W3CDTF">2019-10-10T13:30:00Z</dcterms:created>
  <dcterms:modified xsi:type="dcterms:W3CDTF">2019-10-10T13:32:00Z</dcterms:modified>
</cp:coreProperties>
</file>