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0F2FB2" w:rsidRDefault="000F2FB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0F2FB2" w:rsidRDefault="000F2FB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F2FB2">
              <w:rPr>
                <w:rFonts w:ascii="Arial" w:hAnsi="Arial"/>
                <w:noProof/>
              </w:rPr>
              <w:t>lundi 21 octobre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C7B7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TZK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DC7B7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747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PEXIORA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C7B77" w:rsidP="00DC7B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0F2FB2" w:rsidRDefault="000F2FB2" w:rsidP="00D84DE5">
      <w:pPr>
        <w:pStyle w:val="Commentaire"/>
        <w:rPr>
          <w:rFonts w:ascii="Arial" w:hAnsi="Arial"/>
          <w:i/>
          <w:u w:val="single"/>
        </w:rPr>
      </w:pPr>
    </w:p>
    <w:p w:rsidR="000F2FB2" w:rsidRDefault="000F2FB2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C7B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F2FB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C7B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DC7B77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C7B77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DC7B77">
        <w:rPr>
          <w:rFonts w:ascii="Arial" w:hAnsi="Arial"/>
          <w:iCs/>
        </w:rPr>
        <w:t>YZ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0F2FB2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</w:t>
      </w:r>
      <w:r w:rsidR="000F2FB2" w:rsidRPr="000F2FB2">
        <w:rPr>
          <w:rFonts w:ascii="Arial" w:hAnsi="Arial"/>
          <w:bCs/>
        </w:rPr>
        <w:t xml:space="preserve"> Monsieur</w:t>
      </w:r>
      <w:r w:rsidR="000F2FB2"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C7B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40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St Martin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7B77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DC7B77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2FB2">
              <w:rPr>
                <w:rFonts w:cs="Arial"/>
                <w:bCs/>
                <w:noProof/>
              </w:rPr>
              <w:t>lundi 21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0F2FB2" w:rsidRDefault="000F2FB2" w:rsidP="00D84DE5">
      <w:pPr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bookmarkStart w:id="0" w:name="_GoBack"/>
      <w:bookmarkEnd w:id="0"/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C7B77">
        <w:rPr>
          <w:rFonts w:ascii="Arial" w:hAnsi="Arial"/>
          <w:bCs/>
        </w:rPr>
        <w:t>TZK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C7B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40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St Martin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7B77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DC7B77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2FB2">
              <w:rPr>
                <w:rFonts w:cs="Arial"/>
                <w:bCs/>
                <w:noProof/>
              </w:rPr>
              <w:t>lundi 21 octobre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366" w:rsidRDefault="00DA3366">
      <w:r>
        <w:separator/>
      </w:r>
    </w:p>
  </w:endnote>
  <w:endnote w:type="continuationSeparator" w:id="0">
    <w:p w:rsidR="00DA3366" w:rsidRDefault="00DA3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366" w:rsidRDefault="00DA3366">
      <w:r>
        <w:separator/>
      </w:r>
    </w:p>
  </w:footnote>
  <w:footnote w:type="continuationSeparator" w:id="0">
    <w:p w:rsidR="00DA3366" w:rsidRDefault="00DA3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366"/>
    <w:rsid w:val="000F2FB2"/>
    <w:rsid w:val="001461DC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A3366"/>
    <w:rsid w:val="00DC7B77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9B6C7B-1A7A-44AD-A025-E87CB752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2FB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2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6B6DC-F4BA-439B-A0A8-9D6C7DDE1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2019-10-21T09:53:00Z</cp:lastPrinted>
  <dcterms:created xsi:type="dcterms:W3CDTF">2019-10-21T09:51:00Z</dcterms:created>
  <dcterms:modified xsi:type="dcterms:W3CDTF">2019-10-21T09:53:00Z</dcterms:modified>
</cp:coreProperties>
</file>