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BCD4754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052AA81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4F8F1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E63EF5B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D4148">
              <w:rPr>
                <w:rFonts w:ascii="Arial" w:hAnsi="Arial"/>
                <w:noProof/>
              </w:rPr>
              <w:t>mardi 4 janvier 2022</w:t>
            </w:r>
            <w:r>
              <w:rPr>
                <w:rFonts w:ascii="Arial" w:hAnsi="Arial"/>
              </w:rPr>
              <w:fldChar w:fldCharType="end"/>
            </w:r>
          </w:p>
          <w:p w14:paraId="2AE23D6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459FC2C" w14:textId="77777777" w:rsidR="0015688F" w:rsidRDefault="00945DB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WARRENER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14:paraId="4B2BEB77" w14:textId="77777777" w:rsidR="0015688F" w:rsidRDefault="00945DB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Prataniers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6EF51902" w14:textId="77777777" w:rsidR="0015688F" w:rsidRDefault="00945DB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14:paraId="1D36470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6504F8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208DD45" w14:textId="162042B6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5D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DBD">
        <w:rPr>
          <w:rFonts w:ascii="Arial" w:hAnsi="Arial"/>
          <w:bCs/>
        </w:rPr>
        <w:t>WARRENER</w:t>
      </w:r>
      <w:r>
        <w:rPr>
          <w:rFonts w:ascii="Arial" w:hAnsi="Arial"/>
          <w:bCs/>
        </w:rPr>
        <w:t xml:space="preserve"> </w:t>
      </w:r>
      <w:r w:rsidR="00945DBD">
        <w:rPr>
          <w:rFonts w:ascii="Arial" w:hAnsi="Arial"/>
          <w:bCs/>
        </w:rPr>
        <w:t>Dominique</w:t>
      </w:r>
    </w:p>
    <w:p w14:paraId="791D5C02" w14:textId="77777777" w:rsidR="0015688F" w:rsidRDefault="0015688F" w:rsidP="0015688F">
      <w:pPr>
        <w:pStyle w:val="Commentaire"/>
        <w:rPr>
          <w:rFonts w:ascii="Arial" w:hAnsi="Arial"/>
        </w:rPr>
      </w:pPr>
    </w:p>
    <w:p w14:paraId="765F9E8D" w14:textId="56875610" w:rsidR="0015688F" w:rsidRDefault="00945DB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D5281B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147BC2C" w14:textId="4FFB3A9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45D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DBD">
        <w:rPr>
          <w:rFonts w:ascii="Arial" w:hAnsi="Arial"/>
          <w:bCs/>
        </w:rPr>
        <w:t>WARRENER</w:t>
      </w:r>
      <w:r>
        <w:rPr>
          <w:rFonts w:ascii="Arial" w:hAnsi="Arial"/>
          <w:bCs/>
        </w:rPr>
        <w:t xml:space="preserve"> </w:t>
      </w:r>
      <w:r w:rsidR="00945DBD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45DBD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45DBD">
        <w:rPr>
          <w:rFonts w:ascii="Arial" w:hAnsi="Arial"/>
          <w:iCs/>
        </w:rPr>
        <w:t>157</w:t>
      </w:r>
      <w:r>
        <w:rPr>
          <w:rFonts w:ascii="Arial" w:hAnsi="Arial"/>
          <w:iCs/>
        </w:rPr>
        <w:t xml:space="preserve">, section </w:t>
      </w:r>
      <w:r w:rsidR="00945DBD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14:paraId="680ACAA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10CA35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CE3D99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2C1F2F2E" w14:textId="7417D58C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5DB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361B4ED" w14:textId="77777777" w:rsidR="0015688F" w:rsidRDefault="0015688F" w:rsidP="0015688F">
      <w:pPr>
        <w:ind w:left="5670"/>
        <w:rPr>
          <w:rFonts w:cs="Arial"/>
          <w:bCs/>
        </w:rPr>
      </w:pPr>
    </w:p>
    <w:p w14:paraId="1666D14D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1782B5A" w14:textId="77777777" w:rsidR="00780188" w:rsidRDefault="00780188" w:rsidP="009641BF">
      <w:pPr>
        <w:pStyle w:val="Retraitcorpsdetexte"/>
        <w:ind w:firstLine="702"/>
        <w:jc w:val="both"/>
      </w:pPr>
    </w:p>
    <w:p w14:paraId="7A23CDE5" w14:textId="77777777" w:rsidR="00780188" w:rsidRDefault="00780188" w:rsidP="009641BF">
      <w:pPr>
        <w:pStyle w:val="Retraitcorpsdetexte"/>
        <w:ind w:firstLine="702"/>
        <w:jc w:val="both"/>
      </w:pPr>
    </w:p>
    <w:p w14:paraId="4A9EBEDB" w14:textId="77777777" w:rsidR="00780188" w:rsidRDefault="00780188" w:rsidP="009641BF">
      <w:pPr>
        <w:pStyle w:val="Retraitcorpsdetexte"/>
        <w:ind w:firstLine="702"/>
        <w:jc w:val="both"/>
      </w:pPr>
    </w:p>
    <w:p w14:paraId="470CB5E5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DAADFF7" w14:textId="77777777" w:rsidR="00224910" w:rsidRDefault="00224910" w:rsidP="00AE2A88">
      <w:pPr>
        <w:ind w:left="5670"/>
      </w:pPr>
    </w:p>
    <w:p w14:paraId="2F5EF567" w14:textId="77777777" w:rsidR="00243875" w:rsidRDefault="00243875" w:rsidP="0015688F"/>
    <w:p w14:paraId="68F92EC2" w14:textId="77777777" w:rsidR="00243875" w:rsidRDefault="00243875" w:rsidP="0015688F"/>
    <w:p w14:paraId="3A83A71D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7AEC6D2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B3EB821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70E447A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D4AE064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965BC2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0EF0417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320B700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BD4BC0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02AA46E" w14:textId="77777777" w:rsidR="0015688F" w:rsidRDefault="0015688F" w:rsidP="0015688F">
      <w:pPr>
        <w:jc w:val="left"/>
        <w:rPr>
          <w:rFonts w:cs="Arial"/>
          <w:bCs/>
        </w:rPr>
      </w:pPr>
    </w:p>
    <w:p w14:paraId="1EF2CCA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3A2017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91E905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49515B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66F678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AE3492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C7B712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6B1DB24" w14:textId="11C23BEA" w:rsidR="0015688F" w:rsidRDefault="00945D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WARRENER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14:paraId="703096F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131D80D8" w14:textId="629FCDC3" w:rsidR="0015688F" w:rsidRDefault="00945D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Prataniers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6DE4879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7333146E" w14:textId="3FC015D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45DBD">
        <w:rPr>
          <w:rFonts w:ascii="Arial" w:hAnsi="Arial"/>
          <w:iCs/>
        </w:rPr>
        <w:t>157</w:t>
      </w:r>
      <w:r>
        <w:rPr>
          <w:rFonts w:ascii="Arial" w:hAnsi="Arial"/>
          <w:iCs/>
        </w:rPr>
        <w:t xml:space="preserve">, section </w:t>
      </w:r>
      <w:r w:rsidR="00945DBD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14:paraId="09A3B8F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8FBE96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3369A3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00C722D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290A3C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1E7743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7632C0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6EF075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29D5A5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99FAC3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D9EE0C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321CC4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2A7344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8DA29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BA3856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B416E5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833336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4900C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EAF381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306CE8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72CD4A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DE7B1F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CA3154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74997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F2F4A8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44C26D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4148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487BE11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3775CB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52DA4A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311E33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046CBA9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6FFF6F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4B198F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C467A6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6D365A3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543572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AF96873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D28E76F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372639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5330C4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6640A4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C8F1726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6EA040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5AA9650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2F9560E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10B39A4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26BFD1B" w14:textId="77777777" w:rsidR="0015688F" w:rsidRDefault="0015688F" w:rsidP="0015688F">
      <w:pPr>
        <w:jc w:val="left"/>
        <w:rPr>
          <w:rFonts w:cs="Arial"/>
          <w:bCs/>
        </w:rPr>
      </w:pPr>
    </w:p>
    <w:p w14:paraId="23D9B67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23911B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26AC0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468C38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220D1C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01C95B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3A744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30DDB99" w14:textId="1C0F8243" w:rsidR="0015688F" w:rsidRDefault="00945D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WARRENER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14:paraId="05AE5FF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0DA34E7C" w14:textId="23303C1D" w:rsidR="0015688F" w:rsidRDefault="00945D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Prataniers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4D06ABC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13F91577" w14:textId="7C877C6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45DBD">
        <w:rPr>
          <w:rFonts w:ascii="Arial" w:hAnsi="Arial"/>
          <w:iCs/>
        </w:rPr>
        <w:t>157</w:t>
      </w:r>
      <w:r>
        <w:rPr>
          <w:rFonts w:ascii="Arial" w:hAnsi="Arial"/>
          <w:iCs/>
        </w:rPr>
        <w:t xml:space="preserve">, section </w:t>
      </w:r>
      <w:r w:rsidR="00945DBD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14:paraId="55B928B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B5C781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5788C6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5CAF617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F3C3EA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53D17C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3C668E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C80633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DB3AC4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0E40BE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7A8C7E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108AFF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7554986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4148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4966E43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B4DA1C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C44A8B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10A12C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A7F5E5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354229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DBF46D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E0E172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D9AF39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46C048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EF5D7E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68893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D65DE9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18791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DE9DFC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03B150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5A2CD2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1A4B40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69B0AC4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A3627" w14:textId="77777777" w:rsidR="003D4148" w:rsidRDefault="003D4148">
      <w:r>
        <w:separator/>
      </w:r>
    </w:p>
  </w:endnote>
  <w:endnote w:type="continuationSeparator" w:id="0">
    <w:p w14:paraId="7E1B3BD8" w14:textId="77777777" w:rsidR="003D4148" w:rsidRDefault="003D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2278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F124324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994E6" w14:textId="77777777" w:rsidR="003D4148" w:rsidRDefault="003D4148">
      <w:r>
        <w:separator/>
      </w:r>
    </w:p>
  </w:footnote>
  <w:footnote w:type="continuationSeparator" w:id="0">
    <w:p w14:paraId="4ACE8A30" w14:textId="77777777" w:rsidR="003D4148" w:rsidRDefault="003D4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C6A0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9DDCFE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14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D4148"/>
    <w:rsid w:val="005A0FA8"/>
    <w:rsid w:val="00780188"/>
    <w:rsid w:val="008C28E3"/>
    <w:rsid w:val="008E019E"/>
    <w:rsid w:val="0090446F"/>
    <w:rsid w:val="00945DBD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FF35E"/>
  <w15:chartTrackingRefBased/>
  <w15:docId w15:val="{27728937-09BF-432A-BE2A-47A21FAE3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2022-01-04T12:51:00Z</dcterms:created>
  <dcterms:modified xsi:type="dcterms:W3CDTF">2022-01-04T12:51:00Z</dcterms:modified>
</cp:coreProperties>
</file>