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66E282FA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74BFCD8B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B58820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7D3D39D7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31090A18" w14:textId="77777777" w:rsidR="00526C7D" w:rsidRDefault="00526C7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1E1B661" w14:textId="77777777" w:rsidR="00526C7D" w:rsidRDefault="00526C7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409ECFE" w14:textId="77777777" w:rsidR="00526C7D" w:rsidRDefault="00526C7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1719442" w14:textId="77777777" w:rsidR="00526C7D" w:rsidRDefault="00526C7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0E0E01F" w14:textId="126377D0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26C7D">
              <w:rPr>
                <w:rFonts w:ascii="Arial" w:hAnsi="Arial"/>
                <w:noProof/>
              </w:rPr>
              <w:t>mardi 5 octobre 2021</w:t>
            </w:r>
            <w:r>
              <w:rPr>
                <w:rFonts w:ascii="Arial" w:hAnsi="Arial"/>
              </w:rPr>
              <w:fldChar w:fldCharType="end"/>
            </w:r>
          </w:p>
          <w:p w14:paraId="3E02D835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E2D4605" w14:textId="0F99CC6F" w:rsidR="00D84DE5" w:rsidRDefault="00522C5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FLEURY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DOMINIQUE</w:t>
            </w:r>
          </w:p>
          <w:p w14:paraId="79E3DC58" w14:textId="5F060A5E" w:rsidR="00D84DE5" w:rsidRDefault="00522C5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1741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Saint </w:t>
            </w:r>
            <w:proofErr w:type="gramStart"/>
            <w:r>
              <w:rPr>
                <w:rFonts w:ascii="Arial" w:hAnsi="Arial"/>
              </w:rPr>
              <w:t xml:space="preserve">Papoul 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</w:t>
            </w:r>
            <w:proofErr w:type="gramEnd"/>
            <w:r>
              <w:rPr>
                <w:rFonts w:ascii="Arial" w:hAnsi="Arial"/>
              </w:rPr>
              <w:t xml:space="preserve"> Petit </w:t>
            </w:r>
            <w:proofErr w:type="spellStart"/>
            <w:r>
              <w:rPr>
                <w:rFonts w:ascii="Arial" w:hAnsi="Arial"/>
              </w:rPr>
              <w:t>Douradou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  <w:p w14:paraId="35891474" w14:textId="4C083CC0" w:rsidR="00D84DE5" w:rsidRDefault="00522C5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35E63A8A" w14:textId="77777777" w:rsidR="00526C7D" w:rsidRDefault="00526C7D" w:rsidP="00D84DE5">
      <w:pPr>
        <w:pStyle w:val="Commentaire"/>
        <w:rPr>
          <w:rFonts w:ascii="Arial" w:hAnsi="Arial"/>
          <w:i/>
          <w:u w:val="single"/>
        </w:rPr>
      </w:pPr>
    </w:p>
    <w:p w14:paraId="7DA15DEC" w14:textId="77777777" w:rsidR="00526C7D" w:rsidRDefault="00526C7D" w:rsidP="00D84DE5">
      <w:pPr>
        <w:pStyle w:val="Commentaire"/>
        <w:rPr>
          <w:rFonts w:ascii="Arial" w:hAnsi="Arial"/>
          <w:i/>
          <w:u w:val="single"/>
        </w:rPr>
      </w:pPr>
    </w:p>
    <w:p w14:paraId="5327C8B5" w14:textId="77777777" w:rsidR="00526C7D" w:rsidRDefault="00526C7D" w:rsidP="00D84DE5">
      <w:pPr>
        <w:pStyle w:val="Commentaire"/>
        <w:rPr>
          <w:rFonts w:ascii="Arial" w:hAnsi="Arial"/>
          <w:i/>
          <w:u w:val="single"/>
        </w:rPr>
      </w:pPr>
    </w:p>
    <w:p w14:paraId="4A8B5E7B" w14:textId="77777777" w:rsidR="00526C7D" w:rsidRDefault="00526C7D" w:rsidP="00D84DE5">
      <w:pPr>
        <w:pStyle w:val="Commentaire"/>
        <w:rPr>
          <w:rFonts w:ascii="Arial" w:hAnsi="Arial"/>
          <w:i/>
          <w:u w:val="single"/>
        </w:rPr>
      </w:pPr>
    </w:p>
    <w:p w14:paraId="1AC78CAF" w14:textId="384BAF28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746CE392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10635B9E" w14:textId="350C0D12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22C52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FLEURY</w:t>
      </w: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DOMINIQUE</w:t>
      </w:r>
    </w:p>
    <w:p w14:paraId="4EBE6E60" w14:textId="77777777" w:rsidR="00D84DE5" w:rsidRDefault="00D84DE5" w:rsidP="00D84DE5">
      <w:pPr>
        <w:pStyle w:val="Commentaire"/>
        <w:rPr>
          <w:rFonts w:ascii="Arial" w:hAnsi="Arial"/>
        </w:rPr>
      </w:pPr>
    </w:p>
    <w:p w14:paraId="7A9D38A1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C927DEF" w14:textId="77777777" w:rsidR="00D84DE5" w:rsidRDefault="00D84DE5" w:rsidP="00D84DE5">
      <w:pPr>
        <w:pStyle w:val="Commentaire"/>
        <w:rPr>
          <w:rFonts w:ascii="Arial" w:hAnsi="Arial"/>
        </w:rPr>
      </w:pPr>
    </w:p>
    <w:p w14:paraId="1AF626FF" w14:textId="7C67B99E" w:rsidR="00D84DE5" w:rsidRDefault="00522C5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7042D123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4E5E1703" w14:textId="1BFD1517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22C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FLEURY</w:t>
      </w: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DOMINIQUE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22C52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22C52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522C52">
        <w:rPr>
          <w:rFonts w:ascii="Arial" w:hAnsi="Arial"/>
          <w:iCs/>
        </w:rPr>
        <w:t>YN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0AA5AC21" w14:textId="56E63B33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2C5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0C91FE5" w14:textId="77777777" w:rsidR="00D84DE5" w:rsidRDefault="00D84DE5" w:rsidP="00D84DE5">
      <w:pPr>
        <w:ind w:left="5670"/>
        <w:rPr>
          <w:rFonts w:cs="Arial"/>
          <w:bCs/>
        </w:rPr>
      </w:pPr>
    </w:p>
    <w:p w14:paraId="0ED9469F" w14:textId="77777777" w:rsidR="006512EA" w:rsidRDefault="00D84DE5" w:rsidP="00D84DE5">
      <w:pPr>
        <w:pStyle w:val="Retraitcorpsdetexte"/>
      </w:pPr>
      <w:r>
        <w:t xml:space="preserve">Le Président </w:t>
      </w:r>
    </w:p>
    <w:p w14:paraId="4076FE9B" w14:textId="77777777" w:rsidR="00D350A6" w:rsidRDefault="00D350A6" w:rsidP="00D84DE5">
      <w:pPr>
        <w:pStyle w:val="Retraitcorpsdetexte"/>
      </w:pPr>
    </w:p>
    <w:p w14:paraId="301246AB" w14:textId="77777777" w:rsidR="00D350A6" w:rsidRDefault="00D350A6" w:rsidP="00D84DE5">
      <w:pPr>
        <w:pStyle w:val="Retraitcorpsdetexte"/>
      </w:pPr>
    </w:p>
    <w:p w14:paraId="482DD71A" w14:textId="77777777" w:rsidR="00D350A6" w:rsidRDefault="00D350A6" w:rsidP="00D84DE5">
      <w:pPr>
        <w:pStyle w:val="Retraitcorpsdetexte"/>
      </w:pPr>
    </w:p>
    <w:p w14:paraId="21A1D724" w14:textId="77777777" w:rsidR="00D84DE5" w:rsidRDefault="00D84DE5" w:rsidP="00D84DE5">
      <w:pPr>
        <w:pStyle w:val="Retraitcorpsdetexte"/>
      </w:pPr>
      <w:r>
        <w:t>Philippe GREFFIER</w:t>
      </w:r>
    </w:p>
    <w:p w14:paraId="58C7399F" w14:textId="77777777" w:rsidR="00385AFF" w:rsidRDefault="00385AFF" w:rsidP="00D84DE5"/>
    <w:p w14:paraId="6DFA75C8" w14:textId="77777777" w:rsidR="00385AFF" w:rsidRDefault="00385AFF" w:rsidP="00D84DE5"/>
    <w:p w14:paraId="3C855E83" w14:textId="77777777" w:rsidR="00385AFF" w:rsidRDefault="00385AFF" w:rsidP="00D84DE5"/>
    <w:p w14:paraId="63878DF2" w14:textId="77777777" w:rsidR="005F0F78" w:rsidRDefault="005F0F78" w:rsidP="00D84DE5"/>
    <w:p w14:paraId="625D6C41" w14:textId="77777777" w:rsidR="005F0F78" w:rsidRDefault="005F0F78" w:rsidP="00D84DE5"/>
    <w:p w14:paraId="350EF6AB" w14:textId="77777777" w:rsidR="00385AFF" w:rsidRDefault="00385AFF" w:rsidP="00D84DE5"/>
    <w:p w14:paraId="1A19DE08" w14:textId="77777777" w:rsidR="00385AFF" w:rsidRDefault="00385AFF" w:rsidP="00D84DE5"/>
    <w:p w14:paraId="6D679F90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25EE13F8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3B613C2B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D81D3E9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C4E03F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7FB7D29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5FD8AF4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6AC86C42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980CB77" w14:textId="5FB4836D" w:rsidR="00D84DE5" w:rsidRDefault="00D84DE5" w:rsidP="00D84DE5">
      <w:pPr>
        <w:jc w:val="left"/>
        <w:rPr>
          <w:rFonts w:cs="Arial"/>
          <w:bCs/>
        </w:rPr>
      </w:pPr>
    </w:p>
    <w:p w14:paraId="2B22D845" w14:textId="77777777" w:rsidR="00526C7D" w:rsidRDefault="00526C7D" w:rsidP="00D84DE5">
      <w:pPr>
        <w:jc w:val="left"/>
        <w:rPr>
          <w:rFonts w:cs="Arial"/>
          <w:bCs/>
        </w:rPr>
      </w:pPr>
    </w:p>
    <w:p w14:paraId="1D0A5AD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314ABB73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B05F51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E98EDD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BE9338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C6BE8B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2CB804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040629A6" w14:textId="02FA2581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FLEURY</w:t>
      </w: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DOMINIQUE</w:t>
      </w:r>
    </w:p>
    <w:p w14:paraId="7B787BC6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8315D27" w14:textId="38F9714A" w:rsidR="00D84DE5" w:rsidRDefault="00522C5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1741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Saint </w:t>
      </w:r>
      <w:proofErr w:type="gramStart"/>
      <w:r>
        <w:rPr>
          <w:rFonts w:ascii="Arial" w:hAnsi="Arial"/>
          <w:bCs/>
        </w:rPr>
        <w:t xml:space="preserve">Papoul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proofErr w:type="gram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78CF95A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EAE1F5C" w14:textId="4632A317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2C52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522C52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08F5DCAC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B1F7A90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1ADDC79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65EFF8F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22E912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F83E10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15BE10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0EF28686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4CD447B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6D1367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3224E8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62BD48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0A853B6D" w14:textId="1B61D421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6C7D">
              <w:rPr>
                <w:rFonts w:cs="Arial"/>
                <w:bCs/>
                <w:noProof/>
              </w:rPr>
              <w:t>mardi 5 octobre 2021</w:t>
            </w:r>
            <w:r>
              <w:rPr>
                <w:rFonts w:cs="Arial"/>
                <w:bCs/>
              </w:rPr>
              <w:fldChar w:fldCharType="end"/>
            </w:r>
          </w:p>
          <w:p w14:paraId="34458C2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B1E9FE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0E9B57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0E4626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49F51FA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6F188769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B0FABB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33AC2E0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052E4D7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4721E14C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9CD0E9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AB61CA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7765CD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2D41E4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E99C3B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BF6E38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982AE6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5692D0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91F6FA4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0EA0C4B8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160A9975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38AB6B7C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2FADDDC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C2288BE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3E4AC41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46B0FB2D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48A77260" w14:textId="72CFA994" w:rsidR="00D84DE5" w:rsidRDefault="00D84DE5" w:rsidP="00D84DE5">
      <w:pPr>
        <w:jc w:val="left"/>
        <w:rPr>
          <w:rFonts w:cs="Arial"/>
          <w:bCs/>
        </w:rPr>
      </w:pPr>
    </w:p>
    <w:p w14:paraId="23A97CCB" w14:textId="77777777" w:rsidR="00526C7D" w:rsidRDefault="00526C7D" w:rsidP="00D84DE5">
      <w:pPr>
        <w:jc w:val="left"/>
        <w:rPr>
          <w:rFonts w:cs="Arial"/>
          <w:bCs/>
        </w:rPr>
      </w:pPr>
    </w:p>
    <w:p w14:paraId="5ADBBB2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3AA848D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4FF79B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7ECFC8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9A0B6D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59309E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4EEEA4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C9EBB6D" w14:textId="2B581537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FLEURY</w:t>
      </w:r>
      <w:r>
        <w:rPr>
          <w:rFonts w:ascii="Arial" w:hAnsi="Arial"/>
          <w:bCs/>
        </w:rPr>
        <w:t xml:space="preserve"> </w:t>
      </w:r>
      <w:r w:rsidR="00522C52">
        <w:rPr>
          <w:rFonts w:ascii="Arial" w:hAnsi="Arial"/>
          <w:bCs/>
        </w:rPr>
        <w:t>DOMINIQUE</w:t>
      </w:r>
    </w:p>
    <w:p w14:paraId="00891453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5DD71D2" w14:textId="454B1715" w:rsidR="00D84DE5" w:rsidRDefault="00522C5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1741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de Saint </w:t>
      </w:r>
      <w:proofErr w:type="gramStart"/>
      <w:r>
        <w:rPr>
          <w:rFonts w:ascii="Arial" w:hAnsi="Arial"/>
          <w:bCs/>
        </w:rPr>
        <w:t xml:space="preserve">Papoul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proofErr w:type="gram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3B644B93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1B413EB" w14:textId="78C073D0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2C52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522C52">
        <w:rPr>
          <w:rFonts w:ascii="Arial" w:hAnsi="Arial"/>
          <w:iCs/>
        </w:rPr>
        <w:t>YN</w:t>
      </w:r>
      <w:r>
        <w:rPr>
          <w:rFonts w:ascii="Arial" w:hAnsi="Arial"/>
          <w:iCs/>
        </w:rPr>
        <w:t>.</w:t>
      </w:r>
    </w:p>
    <w:p w14:paraId="446CE182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2014087A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B95F867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367573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E89C3F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76303658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32A1B6B8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105B78A4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0EB884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6D8316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EEB66C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7D2ADF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869D0F9" w14:textId="06556BB5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6C7D">
              <w:rPr>
                <w:rFonts w:cs="Arial"/>
                <w:bCs/>
                <w:noProof/>
              </w:rPr>
              <w:t>mardi 5 octobre 2021</w:t>
            </w:r>
            <w:r>
              <w:rPr>
                <w:rFonts w:cs="Arial"/>
                <w:bCs/>
              </w:rPr>
              <w:fldChar w:fldCharType="end"/>
            </w:r>
          </w:p>
          <w:p w14:paraId="3E82C94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A70AD6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FB9A8A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088E7A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F2B3C8A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8BE82A7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FA718B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86BC201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8FE69B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32A8B05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1223E3C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5E5520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98800F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19A400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59711C8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5F91D2D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8525563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9A29FD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EDBC68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02FF862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92E87" w14:textId="77777777" w:rsidR="00A054DF" w:rsidRDefault="00A054DF">
      <w:r>
        <w:separator/>
      </w:r>
    </w:p>
  </w:endnote>
  <w:endnote w:type="continuationSeparator" w:id="0">
    <w:p w14:paraId="0FE22458" w14:textId="77777777" w:rsidR="00A054DF" w:rsidRDefault="00A05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65D1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879C338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A7D3D" w14:textId="77777777" w:rsidR="00A054DF" w:rsidRDefault="00A054DF">
      <w:r>
        <w:separator/>
      </w:r>
    </w:p>
  </w:footnote>
  <w:footnote w:type="continuationSeparator" w:id="0">
    <w:p w14:paraId="2A05F2EF" w14:textId="77777777" w:rsidR="00A054DF" w:rsidRDefault="00A05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B42BC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64BEE01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4DF"/>
    <w:rsid w:val="00170917"/>
    <w:rsid w:val="00252476"/>
    <w:rsid w:val="00296C3E"/>
    <w:rsid w:val="002D7FB2"/>
    <w:rsid w:val="00305A9D"/>
    <w:rsid w:val="00385AFF"/>
    <w:rsid w:val="003D1660"/>
    <w:rsid w:val="003F7D70"/>
    <w:rsid w:val="00522C52"/>
    <w:rsid w:val="00526C7D"/>
    <w:rsid w:val="005A2328"/>
    <w:rsid w:val="005F0F78"/>
    <w:rsid w:val="00633EE3"/>
    <w:rsid w:val="006512EA"/>
    <w:rsid w:val="00661E52"/>
    <w:rsid w:val="006704A2"/>
    <w:rsid w:val="006B5B1A"/>
    <w:rsid w:val="006F52A1"/>
    <w:rsid w:val="00820EFE"/>
    <w:rsid w:val="00A054DF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585E3"/>
  <w15:chartTrackingRefBased/>
  <w15:docId w15:val="{68F24DFA-5E24-4839-8E3D-A6061946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654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2021-10-05T12:05:00Z</cp:lastPrinted>
  <dcterms:created xsi:type="dcterms:W3CDTF">2021-10-05T12:05:00Z</dcterms:created>
  <dcterms:modified xsi:type="dcterms:W3CDTF">2021-10-05T12:05:00Z</dcterms:modified>
</cp:coreProperties>
</file>