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1A3BE50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D2FFFAA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D4DA5A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56FC79F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B13AC">
              <w:rPr>
                <w:rFonts w:ascii="Arial" w:hAnsi="Arial"/>
                <w:noProof/>
              </w:rPr>
              <w:t>mardi 5 octobre 2021</w:t>
            </w:r>
            <w:r>
              <w:rPr>
                <w:rFonts w:ascii="Arial" w:hAnsi="Arial"/>
              </w:rPr>
              <w:fldChar w:fldCharType="end"/>
            </w:r>
          </w:p>
          <w:p w14:paraId="2C49CE58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67DC68F" w14:textId="3F72A026" w:rsidR="0015688F" w:rsidRDefault="006669A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GALMICHE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Nathalie</w:t>
            </w:r>
          </w:p>
          <w:p w14:paraId="42372574" w14:textId="774BB2B6" w:rsidR="0015688F" w:rsidRDefault="006669A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Résidence des </w:t>
            </w:r>
            <w:proofErr w:type="spellStart"/>
            <w:r>
              <w:rPr>
                <w:rFonts w:ascii="Arial" w:hAnsi="Arial"/>
              </w:rPr>
              <w:t>brûlins</w:t>
            </w:r>
            <w:proofErr w:type="spellEnd"/>
          </w:p>
          <w:p w14:paraId="58A4B43F" w14:textId="32020C98" w:rsidR="0015688F" w:rsidRDefault="006669A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27220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L'HABIT</w:t>
            </w:r>
          </w:p>
        </w:tc>
      </w:tr>
    </w:tbl>
    <w:p w14:paraId="41C8CC58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F54182C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8301F68" w14:textId="488ACB12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69A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69A8">
        <w:rPr>
          <w:rFonts w:ascii="Arial" w:hAnsi="Arial"/>
          <w:bCs/>
        </w:rPr>
        <w:t>GALMICHE</w:t>
      </w:r>
      <w:r>
        <w:rPr>
          <w:rFonts w:ascii="Arial" w:hAnsi="Arial"/>
          <w:bCs/>
        </w:rPr>
        <w:t xml:space="preserve"> </w:t>
      </w:r>
      <w:r w:rsidR="006669A8">
        <w:rPr>
          <w:rFonts w:ascii="Arial" w:hAnsi="Arial"/>
          <w:bCs/>
        </w:rPr>
        <w:t>Nathalie</w:t>
      </w:r>
    </w:p>
    <w:p w14:paraId="1931C74E" w14:textId="77777777" w:rsidR="0015688F" w:rsidRDefault="0015688F" w:rsidP="0015688F">
      <w:pPr>
        <w:pStyle w:val="Commentaire"/>
        <w:rPr>
          <w:rFonts w:ascii="Arial" w:hAnsi="Arial"/>
        </w:rPr>
      </w:pPr>
    </w:p>
    <w:p w14:paraId="25B7ABBE" w14:textId="1FDD5FDD" w:rsidR="0015688F" w:rsidRDefault="006669A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1244588A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30568AB" w14:textId="37D1ED30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669A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69A8">
        <w:rPr>
          <w:rFonts w:ascii="Arial" w:hAnsi="Arial"/>
          <w:bCs/>
        </w:rPr>
        <w:t>GALMICHE</w:t>
      </w:r>
      <w:r>
        <w:rPr>
          <w:rFonts w:ascii="Arial" w:hAnsi="Arial"/>
          <w:bCs/>
        </w:rPr>
        <w:t xml:space="preserve"> </w:t>
      </w:r>
      <w:r w:rsidR="006669A8">
        <w:rPr>
          <w:rFonts w:ascii="Arial" w:hAnsi="Arial"/>
          <w:bCs/>
        </w:rPr>
        <w:t>Nathalie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669A8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669A8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669A8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618D4D5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4DD386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5C8D46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74895439" w14:textId="0DDBE8D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69A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371029F" w14:textId="77777777" w:rsidR="0015688F" w:rsidRDefault="0015688F" w:rsidP="0015688F">
      <w:pPr>
        <w:ind w:left="5670"/>
        <w:rPr>
          <w:rFonts w:cs="Arial"/>
          <w:bCs/>
        </w:rPr>
      </w:pPr>
    </w:p>
    <w:p w14:paraId="317E679A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959509E" w14:textId="77777777" w:rsidR="00780188" w:rsidRDefault="00780188" w:rsidP="009641BF">
      <w:pPr>
        <w:pStyle w:val="Retraitcorpsdetexte"/>
        <w:ind w:firstLine="702"/>
        <w:jc w:val="both"/>
      </w:pPr>
    </w:p>
    <w:p w14:paraId="527696C9" w14:textId="77777777" w:rsidR="00780188" w:rsidRDefault="00780188" w:rsidP="009641BF">
      <w:pPr>
        <w:pStyle w:val="Retraitcorpsdetexte"/>
        <w:ind w:firstLine="702"/>
        <w:jc w:val="both"/>
      </w:pPr>
    </w:p>
    <w:p w14:paraId="2A83919C" w14:textId="77777777" w:rsidR="00780188" w:rsidRDefault="00780188" w:rsidP="009641BF">
      <w:pPr>
        <w:pStyle w:val="Retraitcorpsdetexte"/>
        <w:ind w:firstLine="702"/>
        <w:jc w:val="both"/>
      </w:pPr>
    </w:p>
    <w:p w14:paraId="1475D96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822F694" w14:textId="77777777" w:rsidR="00224910" w:rsidRDefault="00224910" w:rsidP="00AE2A88">
      <w:pPr>
        <w:ind w:left="5670"/>
      </w:pPr>
    </w:p>
    <w:p w14:paraId="405A4649" w14:textId="77777777" w:rsidR="00243875" w:rsidRDefault="00243875" w:rsidP="0015688F"/>
    <w:p w14:paraId="62473309" w14:textId="77777777" w:rsidR="00243875" w:rsidRDefault="00243875" w:rsidP="0015688F"/>
    <w:p w14:paraId="607DDC46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57785AD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E9B1AA3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F42F700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6D999E6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70A9A9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CDA23D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79CFE4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CD33B6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F59C3D8" w14:textId="77777777" w:rsidR="0015688F" w:rsidRDefault="0015688F" w:rsidP="0015688F">
      <w:pPr>
        <w:jc w:val="left"/>
        <w:rPr>
          <w:rFonts w:cs="Arial"/>
          <w:bCs/>
        </w:rPr>
      </w:pPr>
    </w:p>
    <w:p w14:paraId="21BB0D2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FF3BF2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4F7E61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5422A4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65C317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9E390D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A38F27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5BB391E" w14:textId="5BDC70D8" w:rsidR="0015688F" w:rsidRDefault="006669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GALMICHE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Nathalie</w:t>
      </w:r>
    </w:p>
    <w:p w14:paraId="1A8B04F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24A8C76" w14:textId="092BB3AA" w:rsidR="0015688F" w:rsidRDefault="006669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gramStart"/>
      <w:r>
        <w:rPr>
          <w:rFonts w:ascii="Arial" w:hAnsi="Arial"/>
          <w:bCs/>
        </w:rPr>
        <w:t xml:space="preserve">Papoul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60FB7A0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A868092" w14:textId="79EABBD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669A8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669A8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04FF22D4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AE7E4E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D461DA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5EB98E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A55D9F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A96CE5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676A6B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0E98061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0E67C6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53FE8B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FCF982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A0C408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314050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210FDA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0DF1CD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A637BD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593BA0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F53A7B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55A17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B1F725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071A0D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2330A0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B15814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30DFBA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A7C149B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52F371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B13AC">
              <w:rPr>
                <w:rFonts w:cs="Arial"/>
                <w:bCs/>
                <w:noProof/>
              </w:rPr>
              <w:t>mardi 5 octobre 2021</w:t>
            </w:r>
            <w:r>
              <w:rPr>
                <w:rFonts w:cs="Arial"/>
                <w:bCs/>
              </w:rPr>
              <w:fldChar w:fldCharType="end"/>
            </w:r>
          </w:p>
          <w:p w14:paraId="0F61D48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72266E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DD37AEC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751F8DFE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6973671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2107FE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E081F4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8A5D16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C5E18C7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C5EDCB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8EEED44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111365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E45E692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6AA2E8C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AAB283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4F2100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033269C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0118A3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BEFD79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B2E9F8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9C86F0D" w14:textId="77777777" w:rsidR="0015688F" w:rsidRDefault="0015688F" w:rsidP="0015688F">
      <w:pPr>
        <w:jc w:val="left"/>
        <w:rPr>
          <w:rFonts w:cs="Arial"/>
          <w:bCs/>
        </w:rPr>
      </w:pPr>
    </w:p>
    <w:p w14:paraId="2959166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9BDF8C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7FD2E4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6E520A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F23603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B300AC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D1B6A5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FCB357E" w14:textId="02991B88" w:rsidR="0015688F" w:rsidRDefault="006669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GALMICHE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Nathalie</w:t>
      </w:r>
    </w:p>
    <w:p w14:paraId="71CFEAD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071A35B" w14:textId="60A303AE" w:rsidR="0015688F" w:rsidRDefault="006669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gramStart"/>
      <w:r>
        <w:rPr>
          <w:rFonts w:ascii="Arial" w:hAnsi="Arial"/>
          <w:bCs/>
        </w:rPr>
        <w:t xml:space="preserve">Papoul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3294C52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05B727C" w14:textId="1A74D5F1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669A8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669A8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1F43BD5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4C27DB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45E365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D57856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1A61D3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CBC459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DC66D9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0B553B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066715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5165D9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611149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84EC6A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128F06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B13AC">
              <w:rPr>
                <w:rFonts w:cs="Arial"/>
                <w:bCs/>
                <w:noProof/>
              </w:rPr>
              <w:t>mardi 5 octobre 2021</w:t>
            </w:r>
            <w:r>
              <w:rPr>
                <w:rFonts w:cs="Arial"/>
                <w:bCs/>
              </w:rPr>
              <w:fldChar w:fldCharType="end"/>
            </w:r>
          </w:p>
          <w:p w14:paraId="6A9B8E8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CB805E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AC7F4A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401238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ABDA853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28EF324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B6965A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56D7B8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429BFF1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759AB8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615893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3D1D7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A9FC04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D9F8B00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CA475D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C496FE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855DC3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ECE20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1AA6D532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DF244" w14:textId="77777777" w:rsidR="001B13AC" w:rsidRDefault="001B13AC">
      <w:r>
        <w:separator/>
      </w:r>
    </w:p>
  </w:endnote>
  <w:endnote w:type="continuationSeparator" w:id="0">
    <w:p w14:paraId="16DB0A1A" w14:textId="77777777" w:rsidR="001B13AC" w:rsidRDefault="001B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6147D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E2CCF23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5193F" w14:textId="77777777" w:rsidR="001B13AC" w:rsidRDefault="001B13AC">
      <w:r>
        <w:separator/>
      </w:r>
    </w:p>
  </w:footnote>
  <w:footnote w:type="continuationSeparator" w:id="0">
    <w:p w14:paraId="2B99D7F0" w14:textId="77777777" w:rsidR="001B13AC" w:rsidRDefault="001B1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348A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B86E272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3AC"/>
    <w:rsid w:val="000325F5"/>
    <w:rsid w:val="00110A76"/>
    <w:rsid w:val="0015688F"/>
    <w:rsid w:val="001B13AC"/>
    <w:rsid w:val="00224910"/>
    <w:rsid w:val="00243875"/>
    <w:rsid w:val="00280E8D"/>
    <w:rsid w:val="00330661"/>
    <w:rsid w:val="00336732"/>
    <w:rsid w:val="00361FA1"/>
    <w:rsid w:val="005A0FA8"/>
    <w:rsid w:val="006669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8D923"/>
  <w15:chartTrackingRefBased/>
  <w15:docId w15:val="{2A673FDC-561E-4D19-980D-20BD33A2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2021-10-05T12:03:00Z</dcterms:created>
  <dcterms:modified xsi:type="dcterms:W3CDTF">2021-10-05T12:03:00Z</dcterms:modified>
</cp:coreProperties>
</file>