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14:paraId="60F49E75" w14:textId="77777777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30F4F8ED" w14:textId="77777777"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3A254E3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2C924BFC" w14:textId="77777777" w:rsidR="00A63DDF" w:rsidRDefault="00A63DD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74229DFB" w14:textId="77777777" w:rsidR="00A63DDF" w:rsidRDefault="00A63DD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5D7BD163" w14:textId="77777777" w:rsidR="00A63DDF" w:rsidRDefault="00A63DD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40FE6321" w14:textId="0BC022AF"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A63DDF">
              <w:rPr>
                <w:rFonts w:ascii="Arial" w:hAnsi="Arial"/>
                <w:noProof/>
              </w:rPr>
              <w:t>lundi 20 septembre 2021</w:t>
            </w:r>
            <w:r>
              <w:rPr>
                <w:rFonts w:ascii="Arial" w:hAnsi="Arial"/>
              </w:rPr>
              <w:fldChar w:fldCharType="end"/>
            </w:r>
          </w:p>
          <w:p w14:paraId="7A2DCA51" w14:textId="77777777"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49B783C1" w14:textId="40A486A4" w:rsidR="0015688F" w:rsidRDefault="006A6E90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FLEURY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DOMINIQUE</w:t>
            </w:r>
          </w:p>
          <w:p w14:paraId="2046668C" w14:textId="4960768E" w:rsidR="0015688F" w:rsidRDefault="006A6E90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1741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Route de Saint </w:t>
            </w:r>
            <w:proofErr w:type="gramStart"/>
            <w:r>
              <w:rPr>
                <w:rFonts w:ascii="Arial" w:hAnsi="Arial"/>
              </w:rPr>
              <w:t xml:space="preserve">Papoul 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Le</w:t>
            </w:r>
            <w:proofErr w:type="gramEnd"/>
            <w:r>
              <w:rPr>
                <w:rFonts w:ascii="Arial" w:hAnsi="Arial"/>
              </w:rPr>
              <w:t xml:space="preserve"> Petit </w:t>
            </w:r>
            <w:proofErr w:type="spellStart"/>
            <w:r>
              <w:rPr>
                <w:rFonts w:ascii="Arial" w:hAnsi="Arial"/>
              </w:rPr>
              <w:t>Douradou</w:t>
            </w:r>
            <w:proofErr w:type="spellEnd"/>
            <w:r>
              <w:rPr>
                <w:rFonts w:ascii="Arial" w:hAnsi="Arial"/>
              </w:rPr>
              <w:t xml:space="preserve"> </w:t>
            </w:r>
          </w:p>
          <w:p w14:paraId="47D8BDC2" w14:textId="0F0F8797" w:rsidR="0015688F" w:rsidRDefault="006A6E90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14:paraId="4FA411E7" w14:textId="77777777" w:rsidR="00A63DDF" w:rsidRDefault="00A63DDF" w:rsidP="0015688F">
      <w:pPr>
        <w:pStyle w:val="Commentaire"/>
        <w:rPr>
          <w:rFonts w:ascii="Arial" w:hAnsi="Arial"/>
          <w:i/>
          <w:u w:val="single"/>
        </w:rPr>
      </w:pPr>
    </w:p>
    <w:p w14:paraId="5F78EC40" w14:textId="77777777" w:rsidR="00A63DDF" w:rsidRDefault="00A63DDF" w:rsidP="0015688F">
      <w:pPr>
        <w:pStyle w:val="Commentaire"/>
        <w:rPr>
          <w:rFonts w:ascii="Arial" w:hAnsi="Arial"/>
          <w:i/>
          <w:u w:val="single"/>
        </w:rPr>
      </w:pPr>
    </w:p>
    <w:p w14:paraId="17C5D60C" w14:textId="77777777" w:rsidR="00A63DDF" w:rsidRDefault="00A63DDF" w:rsidP="0015688F">
      <w:pPr>
        <w:pStyle w:val="Commentaire"/>
        <w:rPr>
          <w:rFonts w:ascii="Arial" w:hAnsi="Arial"/>
          <w:i/>
          <w:u w:val="single"/>
        </w:rPr>
      </w:pPr>
    </w:p>
    <w:p w14:paraId="7AB1FFFF" w14:textId="77777777" w:rsidR="00A63DDF" w:rsidRDefault="00A63DDF" w:rsidP="0015688F">
      <w:pPr>
        <w:pStyle w:val="Commentaire"/>
        <w:rPr>
          <w:rFonts w:ascii="Arial" w:hAnsi="Arial"/>
          <w:i/>
          <w:u w:val="single"/>
        </w:rPr>
      </w:pPr>
    </w:p>
    <w:p w14:paraId="236FC652" w14:textId="1BB14508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14:paraId="12180D23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14:paraId="3FBCA6EC" w14:textId="522BBA06"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6A6E9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A6E90">
        <w:rPr>
          <w:rFonts w:ascii="Arial" w:hAnsi="Arial"/>
          <w:bCs/>
        </w:rPr>
        <w:t>FLEURY</w:t>
      </w:r>
      <w:r>
        <w:rPr>
          <w:rFonts w:ascii="Arial" w:hAnsi="Arial"/>
          <w:bCs/>
        </w:rPr>
        <w:t xml:space="preserve"> </w:t>
      </w:r>
      <w:r w:rsidR="006A6E90">
        <w:rPr>
          <w:rFonts w:ascii="Arial" w:hAnsi="Arial"/>
          <w:bCs/>
        </w:rPr>
        <w:t>DOMINIQUE</w:t>
      </w:r>
    </w:p>
    <w:p w14:paraId="435C6FD8" w14:textId="77777777" w:rsidR="0015688F" w:rsidRDefault="0015688F" w:rsidP="0015688F">
      <w:pPr>
        <w:pStyle w:val="Commentaire"/>
        <w:rPr>
          <w:rFonts w:ascii="Arial" w:hAnsi="Arial"/>
        </w:rPr>
      </w:pPr>
    </w:p>
    <w:p w14:paraId="4C3B8F94" w14:textId="0ACEEB87" w:rsidR="0015688F" w:rsidRDefault="006A6E90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14:paraId="24000000" w14:textId="77777777" w:rsidR="0015688F" w:rsidRDefault="0015688F" w:rsidP="0015688F">
      <w:pPr>
        <w:pStyle w:val="Commentaire"/>
        <w:ind w:firstLine="709"/>
        <w:rPr>
          <w:rFonts w:ascii="Arial" w:hAnsi="Arial"/>
        </w:rPr>
      </w:pPr>
    </w:p>
    <w:p w14:paraId="2F0CD4AC" w14:textId="798ABC35"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6A6E9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A6E90">
        <w:rPr>
          <w:rFonts w:ascii="Arial" w:hAnsi="Arial"/>
          <w:bCs/>
        </w:rPr>
        <w:t>FLEURY</w:t>
      </w:r>
      <w:r>
        <w:rPr>
          <w:rFonts w:ascii="Arial" w:hAnsi="Arial"/>
          <w:bCs/>
        </w:rPr>
        <w:t xml:space="preserve"> </w:t>
      </w:r>
      <w:r w:rsidR="006A6E90">
        <w:rPr>
          <w:rFonts w:ascii="Arial" w:hAnsi="Arial"/>
          <w:bCs/>
        </w:rPr>
        <w:t>DOMINIQUE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6A6E90">
        <w:rPr>
          <w:rFonts w:ascii="Arial" w:hAnsi="Arial"/>
        </w:rPr>
        <w:t>CASTELNAUDARY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6A6E90">
        <w:rPr>
          <w:rFonts w:ascii="Arial" w:hAnsi="Arial"/>
          <w:iCs/>
        </w:rPr>
        <w:t>25</w:t>
      </w:r>
      <w:r>
        <w:rPr>
          <w:rFonts w:ascii="Arial" w:hAnsi="Arial"/>
          <w:iCs/>
        </w:rPr>
        <w:t xml:space="preserve">, section </w:t>
      </w:r>
      <w:r w:rsidR="006A6E90">
        <w:rPr>
          <w:rFonts w:ascii="Arial" w:hAnsi="Arial"/>
          <w:iCs/>
        </w:rPr>
        <w:t>YN</w:t>
      </w:r>
      <w:r>
        <w:rPr>
          <w:rFonts w:ascii="Arial" w:hAnsi="Arial"/>
          <w:iCs/>
        </w:rPr>
        <w:t>.</w:t>
      </w:r>
    </w:p>
    <w:p w14:paraId="1A4787B4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14:paraId="452DC73A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14:paraId="0840D6D0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 xml:space="preserve">planifier un </w:t>
      </w:r>
      <w:proofErr w:type="gramStart"/>
      <w:r>
        <w:rPr>
          <w:rFonts w:ascii="Arial" w:hAnsi="Arial"/>
          <w:b/>
          <w:bCs/>
        </w:rPr>
        <w:t>rendez</w:t>
      </w:r>
      <w:proofErr w:type="gramEnd"/>
      <w:r>
        <w:rPr>
          <w:rFonts w:ascii="Arial" w:hAnsi="Arial"/>
          <w:b/>
          <w:bCs/>
        </w:rPr>
        <w:t xml:space="preserve"> vous</w:t>
      </w:r>
      <w:r>
        <w:rPr>
          <w:rFonts w:ascii="Arial" w:hAnsi="Arial"/>
        </w:rPr>
        <w:t xml:space="preserve"> pour vérifier la conformité des travaux réalisés.</w:t>
      </w:r>
    </w:p>
    <w:p w14:paraId="3A7D9BC4" w14:textId="2D4A970B"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6A6E90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7FCD7C80" w14:textId="77777777" w:rsidR="0015688F" w:rsidRDefault="0015688F" w:rsidP="0015688F">
      <w:pPr>
        <w:ind w:left="5670"/>
        <w:rPr>
          <w:rFonts w:cs="Arial"/>
          <w:bCs/>
        </w:rPr>
      </w:pPr>
    </w:p>
    <w:p w14:paraId="092E3396" w14:textId="77777777"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14:paraId="4C7DC959" w14:textId="77777777" w:rsidR="00780188" w:rsidRDefault="00780188" w:rsidP="009641BF">
      <w:pPr>
        <w:pStyle w:val="Retraitcorpsdetexte"/>
        <w:ind w:firstLine="702"/>
        <w:jc w:val="both"/>
      </w:pPr>
    </w:p>
    <w:p w14:paraId="10A23C98" w14:textId="77777777" w:rsidR="00780188" w:rsidRDefault="00780188" w:rsidP="009641BF">
      <w:pPr>
        <w:pStyle w:val="Retraitcorpsdetexte"/>
        <w:ind w:firstLine="702"/>
        <w:jc w:val="both"/>
      </w:pPr>
    </w:p>
    <w:p w14:paraId="3AFB3DDB" w14:textId="77777777" w:rsidR="00780188" w:rsidRDefault="00780188" w:rsidP="009641BF">
      <w:pPr>
        <w:pStyle w:val="Retraitcorpsdetexte"/>
        <w:ind w:firstLine="702"/>
        <w:jc w:val="both"/>
      </w:pPr>
    </w:p>
    <w:p w14:paraId="5380BB98" w14:textId="77777777"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14:paraId="0CA9A989" w14:textId="77777777" w:rsidR="00224910" w:rsidRDefault="00224910" w:rsidP="00AE2A88">
      <w:pPr>
        <w:ind w:left="5670"/>
      </w:pPr>
    </w:p>
    <w:p w14:paraId="63D9B526" w14:textId="77777777" w:rsidR="00243875" w:rsidRDefault="00243875" w:rsidP="0015688F"/>
    <w:p w14:paraId="32075E7A" w14:textId="77777777" w:rsidR="00243875" w:rsidRDefault="00243875" w:rsidP="0015688F"/>
    <w:p w14:paraId="5FC048D5" w14:textId="77777777"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14:paraId="6EB6FD66" w14:textId="77777777"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14:paraId="52DC3CE8" w14:textId="77777777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7D243314" w14:textId="77777777"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4435B918"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70C87E5F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56A5094F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1462ECD9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14:paraId="32250FCF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66197FC6" w14:textId="77777777" w:rsidR="0015688F" w:rsidRDefault="0015688F" w:rsidP="0015688F">
      <w:pPr>
        <w:jc w:val="left"/>
        <w:rPr>
          <w:rFonts w:cs="Arial"/>
          <w:bCs/>
        </w:rPr>
      </w:pPr>
    </w:p>
    <w:p w14:paraId="7B47B38E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08C04C9E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544810F4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6BBF4C63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24E25373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19A82265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623C3855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3B4A0532" w14:textId="2C85FF02" w:rsidR="0015688F" w:rsidRDefault="006A6E9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FLEURY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DOMINIQUE</w:t>
      </w:r>
    </w:p>
    <w:p w14:paraId="21B633B8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65EAEA8A" w14:textId="2F021887" w:rsidR="0015688F" w:rsidRDefault="006A6E9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1741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Route de Saint </w:t>
      </w:r>
      <w:proofErr w:type="gramStart"/>
      <w:r>
        <w:rPr>
          <w:rFonts w:ascii="Arial" w:hAnsi="Arial"/>
          <w:bCs/>
        </w:rPr>
        <w:t xml:space="preserve">Papoul 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proofErr w:type="gram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14:paraId="0034A207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7E389D9D" w14:textId="5C0F5EDA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6A6E90">
        <w:rPr>
          <w:rFonts w:ascii="Arial" w:hAnsi="Arial"/>
          <w:iCs/>
        </w:rPr>
        <w:t>25</w:t>
      </w:r>
      <w:r>
        <w:rPr>
          <w:rFonts w:ascii="Arial" w:hAnsi="Arial"/>
          <w:iCs/>
        </w:rPr>
        <w:t xml:space="preserve">, section </w:t>
      </w:r>
      <w:r w:rsidR="006A6E90">
        <w:rPr>
          <w:rFonts w:ascii="Arial" w:hAnsi="Arial"/>
          <w:iCs/>
        </w:rPr>
        <w:t>YN</w:t>
      </w:r>
      <w:r>
        <w:rPr>
          <w:rFonts w:ascii="Arial" w:hAnsi="Arial"/>
          <w:iCs/>
        </w:rPr>
        <w:t>.</w:t>
      </w:r>
    </w:p>
    <w:p w14:paraId="5D037D48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69EA14EF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54321699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2099DC80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49ACEA13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099CB100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5B3EF529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14:paraId="1A9EC98B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19500D86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2F23892D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01523F5F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4B55BF95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14:paraId="33A38714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2381E84D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49B9AA3D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72C4BEF3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00DE537D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6C358267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5BD898C3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1F695313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26A4B866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1842F93F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5C60B7B5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05748215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61AF259C" w14:textId="77777777"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1742C48A" w14:textId="3C7EB973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63DDF">
              <w:rPr>
                <w:rFonts w:cs="Arial"/>
                <w:bCs/>
                <w:noProof/>
              </w:rPr>
              <w:t>lundi 20 septembre 2021</w:t>
            </w:r>
            <w:r>
              <w:rPr>
                <w:rFonts w:cs="Arial"/>
                <w:bCs/>
              </w:rPr>
              <w:fldChar w:fldCharType="end"/>
            </w:r>
          </w:p>
          <w:p w14:paraId="777AA710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37681536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2F0290F6" w14:textId="77777777"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14:paraId="107FE6C4" w14:textId="77777777" w:rsidR="009641BF" w:rsidRDefault="009641BF" w:rsidP="00E54CBD">
            <w:pPr>
              <w:rPr>
                <w:rFonts w:cs="Arial"/>
                <w:bCs/>
              </w:rPr>
            </w:pPr>
          </w:p>
          <w:p w14:paraId="15C4A5ED" w14:textId="77777777"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14:paraId="341E3BD5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06EA1FD7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5ED43D31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0F3C6296" w14:textId="77777777"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14:paraId="1E2B77B4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58A6A40C" w14:textId="77777777"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0BF0564D" w14:textId="77777777"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14:paraId="049C02EB" w14:textId="77777777"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14:paraId="40A2A517" w14:textId="77777777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14:paraId="7028B2A2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 w14:anchorId="5C0A9AE5"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14:paraId="6459D2B5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64F54C48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317C60E4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14:paraId="0B9DD28A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3AA43C99" w14:textId="77777777" w:rsidR="0015688F" w:rsidRDefault="0015688F" w:rsidP="0015688F">
      <w:pPr>
        <w:jc w:val="left"/>
        <w:rPr>
          <w:rFonts w:cs="Arial"/>
          <w:bCs/>
        </w:rPr>
      </w:pPr>
    </w:p>
    <w:p w14:paraId="49B579DF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52113401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7904FBF4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4F42A791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4B233D1E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21EC80C4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0914A304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77BE92B0" w14:textId="076F1A9E" w:rsidR="0015688F" w:rsidRDefault="006A6E9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FLEURY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DOMINIQUE</w:t>
      </w:r>
    </w:p>
    <w:p w14:paraId="650E59A7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72925546" w14:textId="6661FD17" w:rsidR="0015688F" w:rsidRDefault="006A6E9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1741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Route de Saint </w:t>
      </w:r>
      <w:proofErr w:type="gramStart"/>
      <w:r>
        <w:rPr>
          <w:rFonts w:ascii="Arial" w:hAnsi="Arial"/>
          <w:bCs/>
        </w:rPr>
        <w:t xml:space="preserve">Papoul 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proofErr w:type="gram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14:paraId="72DE5710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56BEEBBC" w14:textId="7E89EEBC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6A6E90">
        <w:rPr>
          <w:rFonts w:ascii="Arial" w:hAnsi="Arial"/>
          <w:iCs/>
        </w:rPr>
        <w:t>25</w:t>
      </w:r>
      <w:r>
        <w:rPr>
          <w:rFonts w:ascii="Arial" w:hAnsi="Arial"/>
          <w:iCs/>
        </w:rPr>
        <w:t xml:space="preserve">, section </w:t>
      </w:r>
      <w:r w:rsidR="006A6E90">
        <w:rPr>
          <w:rFonts w:ascii="Arial" w:hAnsi="Arial"/>
          <w:iCs/>
        </w:rPr>
        <w:t>YN</w:t>
      </w:r>
      <w:r>
        <w:rPr>
          <w:rFonts w:ascii="Arial" w:hAnsi="Arial"/>
          <w:iCs/>
        </w:rPr>
        <w:t>.</w:t>
      </w:r>
    </w:p>
    <w:p w14:paraId="75666CED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756DB3EF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0C9CD123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770FE22F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3765274D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3EA18320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55302769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14:paraId="2C1DCC8D" w14:textId="77777777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3364B73E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39D6A608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7AAC58F2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40DD262A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7F0DE29C" w14:textId="57ADB1D6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63DDF">
              <w:rPr>
                <w:rFonts w:cs="Arial"/>
                <w:bCs/>
                <w:noProof/>
              </w:rPr>
              <w:t>lundi 20 septembre 2021</w:t>
            </w:r>
            <w:r>
              <w:rPr>
                <w:rFonts w:cs="Arial"/>
                <w:bCs/>
              </w:rPr>
              <w:fldChar w:fldCharType="end"/>
            </w:r>
          </w:p>
          <w:p w14:paraId="52BB7434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7C65E0B4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6B6A5638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697A93DC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1E873FF5" w14:textId="77777777"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14:paraId="45AD5619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25CCCA7C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3C80C2E0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32C0DE52" w14:textId="77777777"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14:paraId="0E3D121F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57ECDB05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349B2BA7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3FE68188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09040C69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7B5CCEFD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327DBE9D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1D066CDF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1A8B66B4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14:paraId="70EFCA00" w14:textId="77777777"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E024FF" w14:textId="77777777" w:rsidR="008746CB" w:rsidRDefault="008746CB">
      <w:r>
        <w:separator/>
      </w:r>
    </w:p>
  </w:endnote>
  <w:endnote w:type="continuationSeparator" w:id="0">
    <w:p w14:paraId="5122F0E5" w14:textId="77777777" w:rsidR="008746CB" w:rsidRDefault="008746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09AE9" w14:textId="77777777"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14:paraId="2553CD1D" w14:textId="77777777"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1BC7A0" w14:textId="77777777" w:rsidR="008746CB" w:rsidRDefault="008746CB">
      <w:r>
        <w:separator/>
      </w:r>
    </w:p>
  </w:footnote>
  <w:footnote w:type="continuationSeparator" w:id="0">
    <w:p w14:paraId="4FA37628" w14:textId="77777777" w:rsidR="008746CB" w:rsidRDefault="008746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25BF9C" w14:textId="77777777"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65347652" w14:textId="77777777"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46CB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5A0FA8"/>
    <w:rsid w:val="006A6E90"/>
    <w:rsid w:val="00780188"/>
    <w:rsid w:val="008746CB"/>
    <w:rsid w:val="008C28E3"/>
    <w:rsid w:val="008E019E"/>
    <w:rsid w:val="0090446F"/>
    <w:rsid w:val="009641BF"/>
    <w:rsid w:val="00965A31"/>
    <w:rsid w:val="009C3148"/>
    <w:rsid w:val="00A63DDF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AA28F92"/>
  <w15:chartTrackingRefBased/>
  <w15:docId w15:val="{B4A884DF-A674-434B-AA2A-EDA95C256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032E0-1177-4005-BDEB-DB4C96028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2</TotalTime>
  <Pages>3</Pages>
  <Words>812</Words>
  <Characters>4466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2021-09-20T15:07:00Z</cp:lastPrinted>
  <dcterms:created xsi:type="dcterms:W3CDTF">2021-09-20T15:07:00Z</dcterms:created>
  <dcterms:modified xsi:type="dcterms:W3CDTF">2021-09-20T15:09:00Z</dcterms:modified>
</cp:coreProperties>
</file>