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93253">
              <w:rPr>
                <w:rFonts w:ascii="Arial" w:hAnsi="Arial"/>
                <w:noProof/>
              </w:rPr>
              <w:t>mercredi 5 décembre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479E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DELESTAING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2479E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Violettes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479ED" w:rsidP="002479E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92220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BAGNEUX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479E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2479ED">
        <w:rPr>
          <w:rFonts w:ascii="Arial" w:hAnsi="Arial"/>
          <w:bCs/>
        </w:rPr>
        <w:t>DELESTAING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9325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479E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2479ED">
        <w:rPr>
          <w:rFonts w:ascii="Arial" w:hAnsi="Arial"/>
          <w:bCs/>
        </w:rPr>
        <w:t>DELESTAING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2479ED">
        <w:rPr>
          <w:rFonts w:ascii="Arial" w:hAnsi="Arial"/>
        </w:rPr>
        <w:t>BARAIGNE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479ED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2479ED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93253">
        <w:rPr>
          <w:rFonts w:ascii="Arial" w:hAnsi="Arial"/>
          <w:bCs/>
        </w:rPr>
        <w:t>Monsieur</w:t>
      </w:r>
      <w:bookmarkStart w:id="0" w:name="_GoBack"/>
      <w:bookmarkEnd w:id="0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479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DELESTAING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479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Gourgues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479ED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2479ED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93253">
              <w:rPr>
                <w:rFonts w:cs="Arial"/>
                <w:bCs/>
                <w:noProof/>
              </w:rPr>
              <w:t>mercredi 5 décembre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479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DELESTAING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479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Gourgues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479ED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2479ED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93253">
              <w:rPr>
                <w:rFonts w:cs="Arial"/>
                <w:bCs/>
                <w:noProof/>
              </w:rPr>
              <w:t>mercredi 5 décembre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B8E" w:rsidRDefault="00715B8E">
      <w:r>
        <w:separator/>
      </w:r>
    </w:p>
  </w:endnote>
  <w:endnote w:type="continuationSeparator" w:id="0">
    <w:p w:rsidR="00715B8E" w:rsidRDefault="00715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B8E" w:rsidRDefault="00715B8E">
      <w:r>
        <w:separator/>
      </w:r>
    </w:p>
  </w:footnote>
  <w:footnote w:type="continuationSeparator" w:id="0">
    <w:p w:rsidR="00715B8E" w:rsidRDefault="00715B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15B8E"/>
    <w:rsid w:val="000325F5"/>
    <w:rsid w:val="0015688F"/>
    <w:rsid w:val="00224910"/>
    <w:rsid w:val="00243875"/>
    <w:rsid w:val="002479ED"/>
    <w:rsid w:val="00280E8D"/>
    <w:rsid w:val="00330661"/>
    <w:rsid w:val="00336732"/>
    <w:rsid w:val="00361FA1"/>
    <w:rsid w:val="005A0FA8"/>
    <w:rsid w:val="00715B8E"/>
    <w:rsid w:val="00780188"/>
    <w:rsid w:val="00793253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58A491-759F-4658-B477-982CA0F6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25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765C1-9135-45D7-B23F-A69F6383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791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2018-12-05T09:22:00Z</cp:lastPrinted>
  <dcterms:created xsi:type="dcterms:W3CDTF">2018-12-05T09:21:00Z</dcterms:created>
  <dcterms:modified xsi:type="dcterms:W3CDTF">2018-12-05T09:25:00Z</dcterms:modified>
</cp:coreProperties>
</file>