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3111010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9CB5B5E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EBF54E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2ACDDEC" w14:textId="77777777" w:rsidR="00721702" w:rsidRDefault="00721702" w:rsidP="000060FC">
            <w:pPr>
              <w:spacing w:before="120"/>
              <w:ind w:left="2198"/>
              <w:jc w:val="left"/>
            </w:pPr>
          </w:p>
          <w:p w14:paraId="023A1BFB" w14:textId="77777777" w:rsidR="00721702" w:rsidRDefault="00721702" w:rsidP="000060FC">
            <w:pPr>
              <w:spacing w:before="120"/>
              <w:ind w:left="2198"/>
              <w:jc w:val="left"/>
            </w:pPr>
          </w:p>
          <w:p w14:paraId="3DD2F3F8" w14:textId="77777777" w:rsidR="00721702" w:rsidRDefault="00721702" w:rsidP="000060FC">
            <w:pPr>
              <w:spacing w:before="120"/>
              <w:ind w:left="2198"/>
              <w:jc w:val="left"/>
            </w:pPr>
          </w:p>
          <w:p w14:paraId="7ACA2B87" w14:textId="77777777" w:rsidR="00721702" w:rsidRDefault="00721702" w:rsidP="000060FC">
            <w:pPr>
              <w:spacing w:before="120"/>
              <w:ind w:left="2198"/>
              <w:jc w:val="left"/>
            </w:pPr>
          </w:p>
          <w:p w14:paraId="097D22A8" w14:textId="73F9AD34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21702">
              <w:rPr>
                <w:noProof/>
              </w:rPr>
              <w:t>vendredi 10 septembre 2021</w:t>
            </w:r>
            <w:r w:rsidRPr="000060FC">
              <w:fldChar w:fldCharType="end"/>
            </w:r>
          </w:p>
          <w:p w14:paraId="20A7441A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1B4317E1" w14:textId="77777777" w:rsidR="00721702" w:rsidRDefault="0090362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 et Mme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BONHOURE et </w:t>
            </w:r>
          </w:p>
          <w:p w14:paraId="4BEC4E58" w14:textId="77F7D619" w:rsidR="000060FC" w:rsidRPr="000060FC" w:rsidRDefault="0090362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 BO</w:t>
            </w:r>
            <w:r w:rsidR="00721702">
              <w:rPr>
                <w:bCs/>
              </w:rPr>
              <w:t>N</w:t>
            </w:r>
            <w:r>
              <w:rPr>
                <w:bCs/>
              </w:rPr>
              <w:t>HOURE, POUILLES et BAJOL</w:t>
            </w:r>
            <w:r w:rsidR="000060FC" w:rsidRPr="000060FC">
              <w:rPr>
                <w:bCs/>
              </w:rPr>
              <w:t xml:space="preserve"> </w:t>
            </w:r>
          </w:p>
          <w:p w14:paraId="5FB077F8" w14:textId="77777777" w:rsidR="00721702" w:rsidRDefault="00903628" w:rsidP="000060FC">
            <w:pPr>
              <w:spacing w:before="120"/>
              <w:ind w:left="2198"/>
              <w:jc w:val="left"/>
            </w:pPr>
            <w:r>
              <w:t>1617</w:t>
            </w:r>
            <w:r w:rsidR="000060FC" w:rsidRPr="000060FC">
              <w:t xml:space="preserve"> </w:t>
            </w:r>
            <w:r>
              <w:t>Route de SAINT-PAPOUL</w:t>
            </w:r>
            <w:r w:rsidR="000060FC" w:rsidRPr="000060FC">
              <w:t xml:space="preserve"> </w:t>
            </w:r>
          </w:p>
          <w:p w14:paraId="438668F3" w14:textId="1F8C2D3E" w:rsidR="000060FC" w:rsidRPr="000060FC" w:rsidRDefault="00903628" w:rsidP="000060FC">
            <w:pPr>
              <w:spacing w:before="120"/>
              <w:ind w:left="2198"/>
              <w:jc w:val="left"/>
            </w:pPr>
            <w:r>
              <w:t xml:space="preserve">Co De </w:t>
            </w:r>
            <w:proofErr w:type="spellStart"/>
            <w:r>
              <w:t>Lanis</w:t>
            </w:r>
            <w:proofErr w:type="spellEnd"/>
          </w:p>
          <w:p w14:paraId="16750A19" w14:textId="264B9F7A" w:rsidR="000060FC" w:rsidRPr="000060FC" w:rsidRDefault="00903628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24A791BC" w14:textId="77777777" w:rsidR="00721702" w:rsidRDefault="00721702" w:rsidP="000060FC">
      <w:pPr>
        <w:spacing w:before="120"/>
        <w:rPr>
          <w:i/>
          <w:u w:val="single"/>
        </w:rPr>
      </w:pPr>
    </w:p>
    <w:p w14:paraId="3BCBBF47" w14:textId="77777777" w:rsidR="00721702" w:rsidRDefault="00721702" w:rsidP="000060FC">
      <w:pPr>
        <w:spacing w:before="120"/>
        <w:rPr>
          <w:i/>
          <w:u w:val="single"/>
        </w:rPr>
      </w:pPr>
    </w:p>
    <w:p w14:paraId="4C93F6EA" w14:textId="77777777" w:rsidR="00721702" w:rsidRDefault="00721702" w:rsidP="000060FC">
      <w:pPr>
        <w:spacing w:before="120"/>
        <w:rPr>
          <w:i/>
          <w:u w:val="single"/>
        </w:rPr>
      </w:pPr>
    </w:p>
    <w:p w14:paraId="60A20B61" w14:textId="1275CF0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439B72B6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D8C8E3A" w14:textId="637451C3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03628">
        <w:rPr>
          <w:bCs/>
        </w:rPr>
        <w:t>M et Mme</w:t>
      </w:r>
      <w:r w:rsidRPr="000060FC">
        <w:rPr>
          <w:bCs/>
        </w:rPr>
        <w:t xml:space="preserve"> </w:t>
      </w:r>
      <w:r w:rsidR="00903628">
        <w:rPr>
          <w:bCs/>
        </w:rPr>
        <w:t>BONHOURE et INDIVISION BO</w:t>
      </w:r>
      <w:r w:rsidR="00721702">
        <w:rPr>
          <w:bCs/>
        </w:rPr>
        <w:t>N</w:t>
      </w:r>
      <w:r w:rsidR="00903628">
        <w:rPr>
          <w:bCs/>
        </w:rPr>
        <w:t xml:space="preserve">HOURE, POUILLES </w:t>
      </w:r>
      <w:proofErr w:type="gramStart"/>
      <w:r w:rsidR="00903628">
        <w:rPr>
          <w:bCs/>
        </w:rPr>
        <w:t>et  BAJOL</w:t>
      </w:r>
      <w:proofErr w:type="gramEnd"/>
      <w:r w:rsidRPr="000060FC">
        <w:rPr>
          <w:bCs/>
        </w:rPr>
        <w:t xml:space="preserve"> </w:t>
      </w:r>
    </w:p>
    <w:p w14:paraId="5439264E" w14:textId="77777777" w:rsidR="000060FC" w:rsidRPr="000060FC" w:rsidRDefault="000060FC" w:rsidP="000060FC">
      <w:pPr>
        <w:spacing w:before="120"/>
      </w:pPr>
    </w:p>
    <w:p w14:paraId="2F7F5302" w14:textId="2F5A73D8" w:rsidR="000060FC" w:rsidRPr="000060FC" w:rsidRDefault="00903628" w:rsidP="000060FC">
      <w:pPr>
        <w:spacing w:before="120"/>
        <w:ind w:firstLine="709"/>
      </w:pPr>
      <w:r>
        <w:rPr>
          <w:bCs/>
        </w:rPr>
        <w:t>M et Mme</w:t>
      </w:r>
      <w:r w:rsidR="000060FC" w:rsidRPr="000060FC">
        <w:t>,</w:t>
      </w:r>
    </w:p>
    <w:p w14:paraId="42A030F1" w14:textId="77777777" w:rsidR="000060FC" w:rsidRPr="000060FC" w:rsidRDefault="000060FC" w:rsidP="000060FC">
      <w:pPr>
        <w:spacing w:before="120"/>
        <w:ind w:firstLine="709"/>
      </w:pPr>
    </w:p>
    <w:p w14:paraId="168276C1" w14:textId="443D0B7B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03628">
        <w:t>CASTELNAUDARY</w:t>
      </w:r>
      <w:r w:rsidRPr="000060FC">
        <w:t xml:space="preserve">, </w:t>
      </w:r>
      <w:r w:rsidR="00903628">
        <w:rPr>
          <w:bCs/>
        </w:rPr>
        <w:t>1617</w:t>
      </w:r>
      <w:r w:rsidRPr="000060FC">
        <w:rPr>
          <w:bCs/>
        </w:rPr>
        <w:t xml:space="preserve"> </w:t>
      </w:r>
      <w:r w:rsidR="00903628">
        <w:rPr>
          <w:bCs/>
        </w:rPr>
        <w:t>Route de SAINT-PAPOUL</w:t>
      </w:r>
      <w:r w:rsidRPr="000060FC">
        <w:rPr>
          <w:bCs/>
        </w:rPr>
        <w:t xml:space="preserve"> </w:t>
      </w:r>
      <w:r w:rsidR="00903628">
        <w:rPr>
          <w:bCs/>
        </w:rPr>
        <w:t xml:space="preserve">Co De </w:t>
      </w:r>
      <w:proofErr w:type="spellStart"/>
      <w:proofErr w:type="gramStart"/>
      <w:r w:rsidR="00903628">
        <w:rPr>
          <w:bCs/>
        </w:rPr>
        <w:t>Lanis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903628">
        <w:rPr>
          <w:iCs/>
        </w:rPr>
        <w:t>15/16</w:t>
      </w:r>
      <w:r w:rsidRPr="000060FC">
        <w:rPr>
          <w:iCs/>
        </w:rPr>
        <w:t xml:space="preserve">, section </w:t>
      </w:r>
      <w:r w:rsidR="00903628">
        <w:rPr>
          <w:iCs/>
        </w:rPr>
        <w:t>YR01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14:paraId="26127E7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2E8B59F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3079A1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5B069F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BDEB068" w14:textId="745A4FED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03628">
        <w:rPr>
          <w:bCs/>
        </w:rPr>
        <w:t>M et Mme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92240AD" w14:textId="77777777" w:rsidR="000060FC" w:rsidRPr="000060FC" w:rsidRDefault="000060FC" w:rsidP="000060FC">
      <w:pPr>
        <w:spacing w:before="240"/>
        <w:ind w:left="709"/>
      </w:pPr>
    </w:p>
    <w:p w14:paraId="4217FDD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D722EDF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07CEDF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3C1E51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07F4ED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F008EFC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37A1D36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7C008" w14:textId="77777777" w:rsidR="00C94306" w:rsidRDefault="00C94306">
      <w:r>
        <w:separator/>
      </w:r>
    </w:p>
  </w:endnote>
  <w:endnote w:type="continuationSeparator" w:id="0">
    <w:p w14:paraId="6A4167B3" w14:textId="77777777" w:rsidR="00C94306" w:rsidRDefault="00C9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E98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B7D019F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5B3EF2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1D884" w14:textId="77777777" w:rsidR="00C94306" w:rsidRDefault="00C94306">
      <w:r>
        <w:separator/>
      </w:r>
    </w:p>
  </w:footnote>
  <w:footnote w:type="continuationSeparator" w:id="0">
    <w:p w14:paraId="4D46DF5A" w14:textId="77777777" w:rsidR="00C94306" w:rsidRDefault="00C94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C94306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21702"/>
    <w:rsid w:val="00903628"/>
    <w:rsid w:val="009521D0"/>
    <w:rsid w:val="0099710A"/>
    <w:rsid w:val="00A02D99"/>
    <w:rsid w:val="00A105E0"/>
    <w:rsid w:val="00A14C9E"/>
    <w:rsid w:val="00C125B8"/>
    <w:rsid w:val="00C14575"/>
    <w:rsid w:val="00C94306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E10386"/>
  <w15:chartTrackingRefBased/>
  <w15:docId w15:val="{42F80D34-CD3B-4FD3-8FDC-D7C8C0A8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2021-09-10T09:08:00Z</cp:lastPrinted>
  <dcterms:created xsi:type="dcterms:W3CDTF">2021-09-10T09:07:00Z</dcterms:created>
  <dcterms:modified xsi:type="dcterms:W3CDTF">2021-09-10T09:09:00Z</dcterms:modified>
</cp:coreProperties>
</file>