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528FBF0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AE9512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97F24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C915C31" w14:textId="77777777" w:rsidR="00595FD1" w:rsidRDefault="00595FD1" w:rsidP="000060FC">
            <w:pPr>
              <w:spacing w:before="120"/>
              <w:ind w:left="2198"/>
              <w:jc w:val="left"/>
            </w:pPr>
          </w:p>
          <w:p w14:paraId="172FA753" w14:textId="77777777" w:rsidR="00595FD1" w:rsidRDefault="00595FD1" w:rsidP="000060FC">
            <w:pPr>
              <w:spacing w:before="120"/>
              <w:ind w:left="2198"/>
              <w:jc w:val="left"/>
            </w:pPr>
          </w:p>
          <w:p w14:paraId="2DF0BCD6" w14:textId="77777777" w:rsidR="00595FD1" w:rsidRDefault="00595FD1" w:rsidP="000060FC">
            <w:pPr>
              <w:spacing w:before="120"/>
              <w:ind w:left="2198"/>
              <w:jc w:val="left"/>
            </w:pPr>
          </w:p>
          <w:p w14:paraId="362900AC" w14:textId="77777777" w:rsidR="00595FD1" w:rsidRDefault="00595FD1" w:rsidP="000060FC">
            <w:pPr>
              <w:spacing w:before="120"/>
              <w:ind w:left="2198"/>
              <w:jc w:val="left"/>
            </w:pPr>
          </w:p>
          <w:p w14:paraId="33DAF067" w14:textId="3AC23C09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95FD1">
              <w:rPr>
                <w:noProof/>
              </w:rPr>
              <w:t>vendredi 10 septembre 2021</w:t>
            </w:r>
            <w:r w:rsidRPr="000060FC">
              <w:fldChar w:fldCharType="end"/>
            </w:r>
          </w:p>
          <w:p w14:paraId="714571D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02D1774" w14:textId="77777777" w:rsidR="000060FC" w:rsidRPr="000060FC" w:rsidRDefault="00272DA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BONHOURE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Annie</w:t>
            </w:r>
          </w:p>
          <w:p w14:paraId="3ADF48DC" w14:textId="77777777" w:rsidR="00595FD1" w:rsidRDefault="00272DA2" w:rsidP="000060FC">
            <w:pPr>
              <w:spacing w:before="120"/>
              <w:ind w:left="2198"/>
              <w:jc w:val="left"/>
            </w:pPr>
            <w:r>
              <w:t>21</w:t>
            </w:r>
            <w:r w:rsidR="000060FC" w:rsidRPr="000060FC">
              <w:t xml:space="preserve"> </w:t>
            </w:r>
            <w:r>
              <w:t>Chemin du Progrès</w:t>
            </w:r>
            <w:r w:rsidR="000060FC" w:rsidRPr="000060FC">
              <w:t xml:space="preserve"> </w:t>
            </w:r>
          </w:p>
          <w:p w14:paraId="2CE98898" w14:textId="6866628A" w:rsidR="000060FC" w:rsidRPr="000060FC" w:rsidRDefault="00272DA2" w:rsidP="000060FC">
            <w:pPr>
              <w:spacing w:before="120"/>
              <w:ind w:left="2198"/>
              <w:jc w:val="left"/>
            </w:pPr>
            <w:r>
              <w:t>"</w:t>
            </w:r>
            <w:proofErr w:type="spellStart"/>
            <w:r>
              <w:t>Boussounet</w:t>
            </w:r>
            <w:proofErr w:type="spellEnd"/>
            <w:r>
              <w:t>"</w:t>
            </w:r>
          </w:p>
          <w:p w14:paraId="162A05B0" w14:textId="1D864C39" w:rsidR="000060FC" w:rsidRPr="000060FC" w:rsidRDefault="00272DA2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7E6309B6" w14:textId="77777777" w:rsidR="00595FD1" w:rsidRDefault="00595FD1" w:rsidP="000060FC">
      <w:pPr>
        <w:spacing w:before="120"/>
        <w:rPr>
          <w:i/>
          <w:u w:val="single"/>
        </w:rPr>
      </w:pPr>
    </w:p>
    <w:p w14:paraId="00E218DB" w14:textId="77777777" w:rsidR="00595FD1" w:rsidRDefault="00595FD1" w:rsidP="000060FC">
      <w:pPr>
        <w:spacing w:before="120"/>
        <w:rPr>
          <w:i/>
          <w:u w:val="single"/>
        </w:rPr>
      </w:pPr>
    </w:p>
    <w:p w14:paraId="42E8648E" w14:textId="77777777" w:rsidR="00595FD1" w:rsidRDefault="00595FD1" w:rsidP="000060FC">
      <w:pPr>
        <w:spacing w:before="120"/>
        <w:rPr>
          <w:i/>
          <w:u w:val="single"/>
        </w:rPr>
      </w:pPr>
    </w:p>
    <w:p w14:paraId="70561F92" w14:textId="7CE045F3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30607C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964E16B" w14:textId="3B9C5ECD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72DA2">
        <w:rPr>
          <w:bCs/>
        </w:rPr>
        <w:t>Madame</w:t>
      </w:r>
      <w:r w:rsidRPr="000060FC">
        <w:rPr>
          <w:bCs/>
        </w:rPr>
        <w:t xml:space="preserve"> </w:t>
      </w:r>
      <w:r w:rsidR="00272DA2">
        <w:rPr>
          <w:bCs/>
        </w:rPr>
        <w:t>BONHOURE</w:t>
      </w:r>
      <w:r w:rsidRPr="000060FC">
        <w:rPr>
          <w:bCs/>
        </w:rPr>
        <w:t xml:space="preserve"> </w:t>
      </w:r>
      <w:r w:rsidR="00272DA2">
        <w:rPr>
          <w:bCs/>
        </w:rPr>
        <w:t>Annie</w:t>
      </w:r>
    </w:p>
    <w:p w14:paraId="7E2878F8" w14:textId="77777777" w:rsidR="000060FC" w:rsidRPr="000060FC" w:rsidRDefault="000060FC" w:rsidP="000060FC">
      <w:pPr>
        <w:spacing w:before="120"/>
      </w:pPr>
    </w:p>
    <w:p w14:paraId="71B5BDA6" w14:textId="4F3E0F58" w:rsidR="000060FC" w:rsidRPr="000060FC" w:rsidRDefault="00272DA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6439775F" w14:textId="77777777" w:rsidR="000060FC" w:rsidRPr="000060FC" w:rsidRDefault="000060FC" w:rsidP="000060FC">
      <w:pPr>
        <w:spacing w:before="120"/>
        <w:ind w:firstLine="709"/>
      </w:pPr>
    </w:p>
    <w:p w14:paraId="0BA57146" w14:textId="46BFC14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72DA2">
        <w:t>CASTELNAUDARY</w:t>
      </w:r>
      <w:r w:rsidRPr="000060FC">
        <w:t xml:space="preserve">, </w:t>
      </w:r>
      <w:r w:rsidR="00272DA2">
        <w:rPr>
          <w:bCs/>
        </w:rPr>
        <w:t>1617</w:t>
      </w:r>
      <w:r w:rsidRPr="000060FC">
        <w:rPr>
          <w:bCs/>
        </w:rPr>
        <w:t xml:space="preserve"> </w:t>
      </w:r>
      <w:r w:rsidR="00272DA2">
        <w:rPr>
          <w:bCs/>
        </w:rPr>
        <w:t>Route de SAINT-PAPOUL</w:t>
      </w:r>
      <w:r w:rsidRPr="000060FC">
        <w:rPr>
          <w:bCs/>
        </w:rPr>
        <w:t xml:space="preserve"> </w:t>
      </w:r>
      <w:r w:rsidR="00272DA2">
        <w:rPr>
          <w:bCs/>
        </w:rPr>
        <w:t xml:space="preserve">Co De </w:t>
      </w:r>
      <w:proofErr w:type="spellStart"/>
      <w:proofErr w:type="gramStart"/>
      <w:r w:rsidR="00272DA2">
        <w:rPr>
          <w:bCs/>
        </w:rPr>
        <w:t>Lanis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72DA2">
        <w:rPr>
          <w:iCs/>
        </w:rPr>
        <w:t>14</w:t>
      </w:r>
      <w:r w:rsidRPr="000060FC">
        <w:rPr>
          <w:iCs/>
        </w:rPr>
        <w:t xml:space="preserve">, section </w:t>
      </w:r>
      <w:r w:rsidR="00272DA2">
        <w:rPr>
          <w:iCs/>
        </w:rPr>
        <w:t>YR01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72DA2">
        <w:t>10/09/2021</w:t>
      </w:r>
      <w:r w:rsidRPr="000060FC">
        <w:t>, veuillez trouver ci-joint au présent courrier :</w:t>
      </w:r>
    </w:p>
    <w:p w14:paraId="64F7444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D0313F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A2198B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5ED528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C837349" w14:textId="146DECA3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72DA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9EA8F8F" w14:textId="77777777" w:rsidR="000060FC" w:rsidRPr="000060FC" w:rsidRDefault="000060FC" w:rsidP="000060FC">
      <w:pPr>
        <w:spacing w:before="240"/>
        <w:ind w:left="709"/>
      </w:pPr>
    </w:p>
    <w:p w14:paraId="46924B33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55BACB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8FE6D8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3BCCDF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D35D16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4AFF68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D9147E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C9E28" w14:textId="77777777" w:rsidR="000F7588" w:rsidRDefault="000F7588">
      <w:r>
        <w:separator/>
      </w:r>
    </w:p>
  </w:endnote>
  <w:endnote w:type="continuationSeparator" w:id="0">
    <w:p w14:paraId="3D018E08" w14:textId="77777777" w:rsidR="000F7588" w:rsidRDefault="000F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4F725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91A0AFF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724E08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F35A0" w14:textId="77777777" w:rsidR="000F7588" w:rsidRDefault="000F7588">
      <w:r>
        <w:separator/>
      </w:r>
    </w:p>
  </w:footnote>
  <w:footnote w:type="continuationSeparator" w:id="0">
    <w:p w14:paraId="7FB343EE" w14:textId="77777777" w:rsidR="000F7588" w:rsidRDefault="000F7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0F7588"/>
    <w:rsid w:val="000060FC"/>
    <w:rsid w:val="000445BA"/>
    <w:rsid w:val="000F7588"/>
    <w:rsid w:val="00165F7E"/>
    <w:rsid w:val="002463C1"/>
    <w:rsid w:val="00272DA2"/>
    <w:rsid w:val="002B5E55"/>
    <w:rsid w:val="003F1ED7"/>
    <w:rsid w:val="00493659"/>
    <w:rsid w:val="00595FD1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9D88AE"/>
  <w15:chartTrackingRefBased/>
  <w15:docId w15:val="{9DA960B6-969C-416A-BF7C-1EDA579A0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2021-09-10T09:15:00Z</cp:lastPrinted>
  <dcterms:created xsi:type="dcterms:W3CDTF">2021-09-10T09:14:00Z</dcterms:created>
  <dcterms:modified xsi:type="dcterms:W3CDTF">2021-09-10T09:17:00Z</dcterms:modified>
</cp:coreProperties>
</file>