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9701C">
              <w:rPr>
                <w:rFonts w:ascii="Arial" w:hAnsi="Arial"/>
                <w:noProof/>
              </w:rPr>
              <w:t>mardi 14 août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1202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SAPORTE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51202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Saporte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 GAY, Mme TORT</w:t>
            </w:r>
          </w:p>
          <w:p w:rsidR="00D84DE5" w:rsidRDefault="0051202D" w:rsidP="0051202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1202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9701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1202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51202D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1202D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51202D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r w:rsidR="0009701C"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1202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202D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51202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701C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51202D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1202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202D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51202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701C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148" w:rsidRDefault="00B66148">
      <w:r>
        <w:separator/>
      </w:r>
    </w:p>
  </w:endnote>
  <w:endnote w:type="continuationSeparator" w:id="0">
    <w:p w:rsidR="00B66148" w:rsidRDefault="00B6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148" w:rsidRDefault="00B66148">
      <w:r>
        <w:separator/>
      </w:r>
    </w:p>
  </w:footnote>
  <w:footnote w:type="continuationSeparator" w:id="0">
    <w:p w:rsidR="00B66148" w:rsidRDefault="00B66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66148"/>
    <w:rsid w:val="0009701C"/>
    <w:rsid w:val="00170917"/>
    <w:rsid w:val="00252476"/>
    <w:rsid w:val="00296C3E"/>
    <w:rsid w:val="002D7FB2"/>
    <w:rsid w:val="00305A9D"/>
    <w:rsid w:val="00385AFF"/>
    <w:rsid w:val="003867C2"/>
    <w:rsid w:val="003D1660"/>
    <w:rsid w:val="003F7D70"/>
    <w:rsid w:val="0051202D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66148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F4B99C-577C-42FB-95A3-CEDFE204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701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7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EF0D-4D17-4D78-A654-687B2027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7</TotalTime>
  <Pages>3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2018-08-14T09:35:00Z</cp:lastPrinted>
  <dcterms:created xsi:type="dcterms:W3CDTF">2018-08-14T09:27:00Z</dcterms:created>
  <dcterms:modified xsi:type="dcterms:W3CDTF">2018-08-14T09:35:00Z</dcterms:modified>
</cp:coreProperties>
</file>