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7A4F60CC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2E5CCA12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A3052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14:paraId="38C0EEE7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6910C3B0" w14:textId="77777777" w:rsidR="008E5F70" w:rsidRDefault="008E5F7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A646166" w14:textId="77777777" w:rsidR="008E5F70" w:rsidRDefault="008E5F7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4CC86C4" w14:textId="77777777" w:rsidR="008E5F70" w:rsidRDefault="008E5F7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5C99F001" w14:textId="2AB01FCD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E5F70">
              <w:rPr>
                <w:rFonts w:ascii="Arial" w:hAnsi="Arial"/>
                <w:noProof/>
              </w:rPr>
              <w:t>mercredi 4 août 2021</w:t>
            </w:r>
            <w:r>
              <w:rPr>
                <w:rFonts w:ascii="Arial" w:hAnsi="Arial"/>
              </w:rPr>
              <w:fldChar w:fldCharType="end"/>
            </w:r>
          </w:p>
          <w:p w14:paraId="18993945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4936DCEA" w14:textId="77777777" w:rsidR="00D84DE5" w:rsidRDefault="000775E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MELIX/LACHAT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VINCENT/BENEDICTE</w:t>
            </w:r>
          </w:p>
          <w:p w14:paraId="58C5D679" w14:textId="77777777" w:rsidR="00D84DE5" w:rsidRDefault="000775E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39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CROIX DE FER</w:t>
            </w:r>
            <w:r w:rsidR="00D84DE5">
              <w:rPr>
                <w:rFonts w:ascii="Arial" w:hAnsi="Arial"/>
              </w:rPr>
              <w:t xml:space="preserve"> </w:t>
            </w:r>
          </w:p>
          <w:p w14:paraId="38C1B527" w14:textId="77777777" w:rsidR="00D84DE5" w:rsidRDefault="000775E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11200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BIZANET</w:t>
            </w:r>
          </w:p>
        </w:tc>
      </w:tr>
    </w:tbl>
    <w:p w14:paraId="5F9FD1A7" w14:textId="77777777" w:rsidR="008E5F70" w:rsidRDefault="008E5F70" w:rsidP="00D84DE5">
      <w:pPr>
        <w:pStyle w:val="Commentaire"/>
        <w:rPr>
          <w:rFonts w:ascii="Arial" w:hAnsi="Arial"/>
          <w:i/>
          <w:u w:val="single"/>
        </w:rPr>
      </w:pPr>
    </w:p>
    <w:p w14:paraId="198013AB" w14:textId="77777777" w:rsidR="008E5F70" w:rsidRDefault="008E5F70" w:rsidP="00D84DE5">
      <w:pPr>
        <w:pStyle w:val="Commentaire"/>
        <w:rPr>
          <w:rFonts w:ascii="Arial" w:hAnsi="Arial"/>
          <w:i/>
          <w:u w:val="single"/>
        </w:rPr>
      </w:pPr>
    </w:p>
    <w:p w14:paraId="680EFBBA" w14:textId="77777777" w:rsidR="008E5F70" w:rsidRDefault="008E5F70" w:rsidP="00D84DE5">
      <w:pPr>
        <w:pStyle w:val="Commentaire"/>
        <w:rPr>
          <w:rFonts w:ascii="Arial" w:hAnsi="Arial"/>
          <w:i/>
          <w:u w:val="single"/>
        </w:rPr>
      </w:pPr>
    </w:p>
    <w:p w14:paraId="524164D3" w14:textId="617F3487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31C5D017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0CCCC93E" w14:textId="7777777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0775E0">
        <w:rPr>
          <w:rFonts w:ascii="Arial" w:hAnsi="Arial"/>
          <w:bCs/>
        </w:rPr>
        <w:t>M</w:t>
      </w:r>
      <w:proofErr w:type="gramEnd"/>
      <w:r w:rsidR="000775E0">
        <w:rPr>
          <w:rFonts w:ascii="Arial" w:hAnsi="Arial"/>
          <w:bCs/>
        </w:rPr>
        <w:t xml:space="preserve"> et Mme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MELIX/LACHAT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VINCENT/BENEDICTE</w:t>
      </w:r>
    </w:p>
    <w:p w14:paraId="2750FC8F" w14:textId="77777777" w:rsidR="00D84DE5" w:rsidRDefault="00D84DE5" w:rsidP="00D84DE5">
      <w:pPr>
        <w:pStyle w:val="Commentaire"/>
        <w:rPr>
          <w:rFonts w:ascii="Arial" w:hAnsi="Arial"/>
        </w:rPr>
      </w:pPr>
    </w:p>
    <w:p w14:paraId="68F5B3CB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34FF5547" w14:textId="77777777" w:rsidR="00D84DE5" w:rsidRDefault="00D84DE5" w:rsidP="00D84DE5">
      <w:pPr>
        <w:pStyle w:val="Commentaire"/>
        <w:rPr>
          <w:rFonts w:ascii="Arial" w:hAnsi="Arial"/>
        </w:rPr>
      </w:pPr>
    </w:p>
    <w:p w14:paraId="4277592A" w14:textId="0E3AC99C" w:rsidR="00D84DE5" w:rsidRDefault="000775E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14:paraId="77A467F6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7935420C" w14:textId="56DF64BB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0775E0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MELIX/LACHAT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VINCENT/BENEDICTE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0775E0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0775E0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0775E0">
        <w:rPr>
          <w:rFonts w:ascii="Arial" w:hAnsi="Arial"/>
          <w:iCs/>
        </w:rPr>
        <w:t>ZR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0B33C5F7" w14:textId="49FAB1B8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775E0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5C3E5518" w14:textId="77777777" w:rsidR="00D84DE5" w:rsidRDefault="00D84DE5" w:rsidP="00D84DE5">
      <w:pPr>
        <w:ind w:left="5670"/>
        <w:rPr>
          <w:rFonts w:cs="Arial"/>
          <w:bCs/>
        </w:rPr>
      </w:pPr>
    </w:p>
    <w:p w14:paraId="5E5354AE" w14:textId="77777777" w:rsidR="006512EA" w:rsidRDefault="00D84DE5" w:rsidP="00D84DE5">
      <w:pPr>
        <w:pStyle w:val="Retraitcorpsdetexte"/>
      </w:pPr>
      <w:r>
        <w:t xml:space="preserve">Le Président </w:t>
      </w:r>
    </w:p>
    <w:p w14:paraId="3DE484AE" w14:textId="77777777" w:rsidR="00D350A6" w:rsidRDefault="00D350A6" w:rsidP="00D84DE5">
      <w:pPr>
        <w:pStyle w:val="Retraitcorpsdetexte"/>
      </w:pPr>
    </w:p>
    <w:p w14:paraId="02C2EF84" w14:textId="77777777" w:rsidR="00D350A6" w:rsidRDefault="00D350A6" w:rsidP="00D84DE5">
      <w:pPr>
        <w:pStyle w:val="Retraitcorpsdetexte"/>
      </w:pPr>
    </w:p>
    <w:p w14:paraId="0B6B4870" w14:textId="77777777" w:rsidR="00D350A6" w:rsidRDefault="00D350A6" w:rsidP="00D84DE5">
      <w:pPr>
        <w:pStyle w:val="Retraitcorpsdetexte"/>
      </w:pPr>
    </w:p>
    <w:p w14:paraId="2DC6ADFC" w14:textId="77777777" w:rsidR="00D84DE5" w:rsidRDefault="00D84DE5" w:rsidP="00D84DE5">
      <w:pPr>
        <w:pStyle w:val="Retraitcorpsdetexte"/>
      </w:pPr>
      <w:r>
        <w:t>Philippe GREFFIER</w:t>
      </w:r>
    </w:p>
    <w:p w14:paraId="3A0D56FB" w14:textId="77777777" w:rsidR="00385AFF" w:rsidRDefault="00385AFF" w:rsidP="00D84DE5"/>
    <w:p w14:paraId="2CCEBFDA" w14:textId="77777777" w:rsidR="00385AFF" w:rsidRDefault="00385AFF" w:rsidP="00D84DE5"/>
    <w:p w14:paraId="12A2D621" w14:textId="77777777" w:rsidR="00385AFF" w:rsidRDefault="00385AFF" w:rsidP="00D84DE5"/>
    <w:p w14:paraId="0BFD71DB" w14:textId="77777777" w:rsidR="005F0F78" w:rsidRDefault="005F0F78" w:rsidP="00D84DE5"/>
    <w:p w14:paraId="15058513" w14:textId="77777777" w:rsidR="005F0F78" w:rsidRDefault="005F0F78" w:rsidP="00D84DE5"/>
    <w:p w14:paraId="0FCEEB51" w14:textId="77777777" w:rsidR="00385AFF" w:rsidRDefault="00385AFF" w:rsidP="00D84DE5"/>
    <w:p w14:paraId="10264BDC" w14:textId="77777777" w:rsidR="00385AFF" w:rsidRDefault="00385AFF" w:rsidP="00D84DE5"/>
    <w:p w14:paraId="2838EAB3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5325CCD3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A909C36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ACB5F95"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08C58C8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1DACC068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075E1373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3F1CE90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6C2F9577" w14:textId="77777777" w:rsidR="00D84DE5" w:rsidRDefault="00D84DE5" w:rsidP="00D84DE5">
      <w:pPr>
        <w:jc w:val="left"/>
        <w:rPr>
          <w:rFonts w:cs="Arial"/>
          <w:bCs/>
        </w:rPr>
      </w:pPr>
    </w:p>
    <w:p w14:paraId="7885D5C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41668A7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5DA84A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B1F751F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0DD1589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3C8FD235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47FFFE3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6D889B74" w14:textId="7C27256B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MELIX/LACHAT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VINCENT/BENEDICTE</w:t>
      </w:r>
    </w:p>
    <w:p w14:paraId="2CC091E0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2A90508" w14:textId="45AA1741" w:rsidR="00D84DE5" w:rsidRDefault="000775E0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Prefenares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5932E8C2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1184733" w14:textId="29EEBB7B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775E0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0775E0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14:paraId="6B703881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B34A9EB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3E677C5B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231A7CB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A2E264E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7806B4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44A0870B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62EE1A89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5D697B5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32AD0030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1ECED8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96147C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540C9C07" w14:textId="2CEFBCA5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5F70">
              <w:rPr>
                <w:rFonts w:cs="Arial"/>
                <w:bCs/>
                <w:noProof/>
              </w:rPr>
              <w:t>mercredi 4 août 2021</w:t>
            </w:r>
            <w:r>
              <w:rPr>
                <w:rFonts w:cs="Arial"/>
                <w:bCs/>
              </w:rPr>
              <w:fldChar w:fldCharType="end"/>
            </w:r>
          </w:p>
          <w:p w14:paraId="02CA8B7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F56172C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4C3C7E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5D7EBD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780510E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50B262C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68413D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3FA8ECC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E452AEF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6E8CF25B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303A7DA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EF42FFC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8E1C41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82C959F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174EAD9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D626AD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3AA6692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B2DB10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637CD94D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192789C3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47A94F84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071E9553"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455C4E0C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12B0D10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BA0C519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11B64952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1CDCAF72" w14:textId="77777777" w:rsidR="00D84DE5" w:rsidRDefault="00D84DE5" w:rsidP="00D84DE5">
      <w:pPr>
        <w:jc w:val="left"/>
        <w:rPr>
          <w:rFonts w:cs="Arial"/>
          <w:bCs/>
        </w:rPr>
      </w:pPr>
    </w:p>
    <w:p w14:paraId="5943655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09933B35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7053251C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0C3A09A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BF5107C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3862508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C47A8C0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6421CFE6" w14:textId="5173C4C2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MELIX/LACHAT</w:t>
      </w:r>
      <w:r>
        <w:rPr>
          <w:rFonts w:ascii="Arial" w:hAnsi="Arial"/>
          <w:bCs/>
        </w:rPr>
        <w:t xml:space="preserve"> </w:t>
      </w:r>
      <w:r w:rsidR="000775E0">
        <w:rPr>
          <w:rFonts w:ascii="Arial" w:hAnsi="Arial"/>
          <w:bCs/>
        </w:rPr>
        <w:t>VINCENT/BENEDICTE</w:t>
      </w:r>
    </w:p>
    <w:p w14:paraId="0031980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09A2067C" w14:textId="3B259753" w:rsidR="00D84DE5" w:rsidRDefault="000775E0" w:rsidP="00D84DE5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Prefenares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27DF7088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1ECDD13" w14:textId="645B95FB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775E0">
        <w:rPr>
          <w:rFonts w:ascii="Arial" w:hAnsi="Arial"/>
          <w:iCs/>
        </w:rPr>
        <w:t>54</w:t>
      </w:r>
      <w:r>
        <w:rPr>
          <w:rFonts w:ascii="Arial" w:hAnsi="Arial"/>
          <w:iCs/>
        </w:rPr>
        <w:t xml:space="preserve">, section </w:t>
      </w:r>
      <w:r w:rsidR="000775E0">
        <w:rPr>
          <w:rFonts w:ascii="Arial" w:hAnsi="Arial"/>
          <w:iCs/>
        </w:rPr>
        <w:t>ZR</w:t>
      </w:r>
      <w:r>
        <w:rPr>
          <w:rFonts w:ascii="Arial" w:hAnsi="Arial"/>
          <w:iCs/>
        </w:rPr>
        <w:t>.</w:t>
      </w:r>
    </w:p>
    <w:p w14:paraId="36E9FE07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9C325B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E8AA8C8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0879EF8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48E7C778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7EDC18DD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5CB2C10E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538CBBEC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0A5302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C34D12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148E3F1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45D6A7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ECB4ABA" w14:textId="0EBD8D7B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E5F70">
              <w:rPr>
                <w:rFonts w:cs="Arial"/>
                <w:bCs/>
                <w:noProof/>
              </w:rPr>
              <w:t>mercredi 4 août 2021</w:t>
            </w:r>
            <w:r>
              <w:rPr>
                <w:rFonts w:cs="Arial"/>
                <w:bCs/>
              </w:rPr>
              <w:fldChar w:fldCharType="end"/>
            </w:r>
          </w:p>
          <w:p w14:paraId="47FE8B1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0B2A3903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DD9EB2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5C1F007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C610821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2181B75A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0863B79D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487B32F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14F2184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699F532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7B6048B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7D3891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493F697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0BDA47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65C3A5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B36B070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3C1B7F32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05EB781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56A8C1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591232B6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D4FC3" w14:textId="77777777" w:rsidR="00EF18E8" w:rsidRDefault="00EF18E8">
      <w:r>
        <w:separator/>
      </w:r>
    </w:p>
  </w:endnote>
  <w:endnote w:type="continuationSeparator" w:id="0">
    <w:p w14:paraId="327E4365" w14:textId="77777777" w:rsidR="00EF18E8" w:rsidRDefault="00EF1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2DEC0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06838D9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DF5F1" w14:textId="77777777" w:rsidR="00EF18E8" w:rsidRDefault="00EF18E8">
      <w:r>
        <w:separator/>
      </w:r>
    </w:p>
  </w:footnote>
  <w:footnote w:type="continuationSeparator" w:id="0">
    <w:p w14:paraId="16C02203" w14:textId="77777777" w:rsidR="00EF18E8" w:rsidRDefault="00EF1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10D58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0489E8F3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8E8"/>
    <w:rsid w:val="000775E0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8E5F70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4079E"/>
    <w:rsid w:val="00E85B3F"/>
    <w:rsid w:val="00EF18E8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05DB40"/>
  <w15:chartTrackingRefBased/>
  <w15:docId w15:val="{7B6EDD07-C2AE-4DF0-999E-6D097EAE5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2021-08-04T12:25:00Z</cp:lastPrinted>
  <dcterms:created xsi:type="dcterms:W3CDTF">2021-08-04T12:24:00Z</dcterms:created>
  <dcterms:modified xsi:type="dcterms:W3CDTF">2021-08-04T12:26:00Z</dcterms:modified>
</cp:coreProperties>
</file>