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92C8D">
              <w:rPr>
                <w:rFonts w:ascii="Arial" w:hAnsi="Arial"/>
                <w:noProof/>
              </w:rPr>
              <w:t>lundi 19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A469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MELIX/LACHAT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VINCENT/BENEDICTE</w:t>
            </w:r>
          </w:p>
          <w:p w:rsidR="0015688F" w:rsidRDefault="009A469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CROIX DE FER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A4696" w:rsidP="009A469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BIZANET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469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9A4696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9A4696">
        <w:rPr>
          <w:rFonts w:ascii="Arial" w:hAnsi="Arial"/>
          <w:bCs/>
        </w:rPr>
        <w:t>VINCENT/BENEDICTE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A469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A469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9A4696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9A4696">
        <w:rPr>
          <w:rFonts w:ascii="Arial" w:hAnsi="Arial"/>
          <w:bCs/>
        </w:rPr>
        <w:t>VINCENT/BENEDICTE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A469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A4696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9A4696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469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A4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MELIX/LACHAT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VINCENT/BENEDICTE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A4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Prefenares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A4696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9A4696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C8D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A4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MELIX/LACHAT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VINCENT/BENEDICTE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A46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Prefenares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A4696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9A4696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92C8D">
              <w:rPr>
                <w:rFonts w:cs="Arial"/>
                <w:bCs/>
                <w:noProof/>
              </w:rPr>
              <w:t>lundi 19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C8D" w:rsidRDefault="00492C8D">
      <w:r>
        <w:separator/>
      </w:r>
    </w:p>
  </w:endnote>
  <w:endnote w:type="continuationSeparator" w:id="0">
    <w:p w:rsidR="00492C8D" w:rsidRDefault="0049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C8D" w:rsidRDefault="00492C8D">
      <w:r>
        <w:separator/>
      </w:r>
    </w:p>
  </w:footnote>
  <w:footnote w:type="continuationSeparator" w:id="0">
    <w:p w:rsidR="00492C8D" w:rsidRDefault="00492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C8D"/>
    <w:rsid w:val="000325F5"/>
    <w:rsid w:val="0015688F"/>
    <w:rsid w:val="00224910"/>
    <w:rsid w:val="00243875"/>
    <w:rsid w:val="00280E8D"/>
    <w:rsid w:val="00330661"/>
    <w:rsid w:val="00336732"/>
    <w:rsid w:val="00492C8D"/>
    <w:rsid w:val="005A0FA8"/>
    <w:rsid w:val="00780188"/>
    <w:rsid w:val="008C28E3"/>
    <w:rsid w:val="008E019E"/>
    <w:rsid w:val="0090446F"/>
    <w:rsid w:val="009641BF"/>
    <w:rsid w:val="00965A31"/>
    <w:rsid w:val="009A4696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2CC530-95C9-42C0-8885-3BF33289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79316-EE4B-4E53-8F64-BCCE7A33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2018-03-19T15:04:00Z</dcterms:created>
  <dcterms:modified xsi:type="dcterms:W3CDTF">2018-03-19T15:04:00Z</dcterms:modified>
</cp:coreProperties>
</file>