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63A6B">
              <w:rPr>
                <w:rFonts w:ascii="Arial" w:hAnsi="Arial"/>
                <w:noProof/>
              </w:rPr>
              <w:t>lundi 12 février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C0BB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BROUILLAC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15688F" w:rsidRDefault="00CC0B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Colombier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C0BB4" w:rsidP="00CC0BB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0BB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C0BB4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CC0BB4"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C0BB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C0BB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C0BB4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CC0BB4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0BB4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C0BB4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CC0BB4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0BB4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C0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BROUILLAC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C0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Colombier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0BB4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CC0BB4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3A6B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C0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BROUILLAC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C0B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Colombier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C0BB4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CC0BB4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3A6B">
              <w:rPr>
                <w:rFonts w:cs="Arial"/>
                <w:bCs/>
                <w:noProof/>
              </w:rPr>
              <w:t>lundi 12 février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A6B" w:rsidRDefault="00963A6B">
      <w:r>
        <w:separator/>
      </w:r>
    </w:p>
  </w:endnote>
  <w:endnote w:type="continuationSeparator" w:id="0">
    <w:p w:rsidR="00963A6B" w:rsidRDefault="0096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A6B" w:rsidRDefault="00963A6B">
      <w:r>
        <w:separator/>
      </w:r>
    </w:p>
  </w:footnote>
  <w:footnote w:type="continuationSeparator" w:id="0">
    <w:p w:rsidR="00963A6B" w:rsidRDefault="00963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A6B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3A6B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CC0BB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3868E6-D063-438D-B163-81D8CE95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B7705-E700-43F9-ADB8-680BDF44A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2018-02-12T10:44:00Z</dcterms:created>
  <dcterms:modified xsi:type="dcterms:W3CDTF">2018-02-12T10:44:00Z</dcterms:modified>
</cp:coreProperties>
</file>