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341B6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D080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MOULIN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FREDERIC</w:t>
            </w:r>
          </w:p>
          <w:p w:rsidR="0015688F" w:rsidRDefault="002D08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DU SOLEIL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D0806" w:rsidP="002D080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080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D0806">
        <w:rPr>
          <w:rFonts w:ascii="Arial" w:hAnsi="Arial"/>
          <w:bCs/>
        </w:rPr>
        <w:t>MOULIN</w:t>
      </w:r>
      <w:r>
        <w:rPr>
          <w:rFonts w:ascii="Arial" w:hAnsi="Arial"/>
          <w:bCs/>
        </w:rPr>
        <w:t xml:space="preserve"> </w:t>
      </w:r>
      <w:r w:rsidR="002D0806">
        <w:rPr>
          <w:rFonts w:ascii="Arial" w:hAnsi="Arial"/>
          <w:bCs/>
        </w:rPr>
        <w:t>FREDERIC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D080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D080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2D0806">
        <w:rPr>
          <w:rFonts w:ascii="Arial" w:hAnsi="Arial"/>
          <w:bCs/>
        </w:rPr>
        <w:t>MOULIN</w:t>
      </w:r>
      <w:r>
        <w:rPr>
          <w:rFonts w:ascii="Arial" w:hAnsi="Arial"/>
          <w:bCs/>
        </w:rPr>
        <w:t xml:space="preserve"> </w:t>
      </w:r>
      <w:r w:rsidR="002D0806">
        <w:rPr>
          <w:rFonts w:ascii="Arial" w:hAnsi="Arial"/>
          <w:bCs/>
        </w:rPr>
        <w:t>FREDERIC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D0806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D0806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2D080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0806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B341B6" w:rsidRDefault="00B341B6" w:rsidP="0015688F"/>
    <w:p w:rsidR="00B341B6" w:rsidRDefault="00B341B6" w:rsidP="0015688F"/>
    <w:p w:rsidR="00B341B6" w:rsidRDefault="00B341B6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D08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D08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SOLEIL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0806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2D080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41B6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D08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FREDERIC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D08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DU SOLEIL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0806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2D080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341B6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066" w:rsidRDefault="003C3066">
      <w:r>
        <w:separator/>
      </w:r>
    </w:p>
  </w:endnote>
  <w:endnote w:type="continuationSeparator" w:id="0">
    <w:p w:rsidR="003C3066" w:rsidRDefault="003C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066" w:rsidRDefault="003C3066">
      <w:r>
        <w:separator/>
      </w:r>
    </w:p>
  </w:footnote>
  <w:footnote w:type="continuationSeparator" w:id="0">
    <w:p w:rsidR="003C3066" w:rsidRDefault="003C3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066"/>
    <w:rsid w:val="000325F5"/>
    <w:rsid w:val="0015688F"/>
    <w:rsid w:val="00224910"/>
    <w:rsid w:val="00243875"/>
    <w:rsid w:val="00280E8D"/>
    <w:rsid w:val="002D0806"/>
    <w:rsid w:val="00330661"/>
    <w:rsid w:val="00336732"/>
    <w:rsid w:val="003C3066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341B6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0EBCE8-A2AD-490F-992C-01E61D40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41B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41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69197-91F1-4822-85B5-0D6DB01AF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33</TotalTime>
  <Pages>3</Pages>
  <Words>758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2017-12-18T10:12:00Z</cp:lastPrinted>
  <dcterms:created xsi:type="dcterms:W3CDTF">2017-12-18T10:11:00Z</dcterms:created>
  <dcterms:modified xsi:type="dcterms:W3CDTF">2017-12-18T10:45:00Z</dcterms:modified>
</cp:coreProperties>
</file>