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C3FEF">
              <w:rPr>
                <w:rFonts w:ascii="Arial" w:hAnsi="Arial"/>
                <w:noProof/>
              </w:rPr>
              <w:t>mardi 5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22B2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RUBERTELLI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JEREMY</w:t>
            </w:r>
          </w:p>
          <w:p w:rsidR="0015688F" w:rsidRDefault="00D22B2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L'ESTRADE 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22B2B" w:rsidP="00D22B2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22B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2B2B">
        <w:rPr>
          <w:rFonts w:ascii="Arial" w:hAnsi="Arial"/>
          <w:bCs/>
        </w:rPr>
        <w:t>RUBERTELLI</w:t>
      </w:r>
      <w:r>
        <w:rPr>
          <w:rFonts w:ascii="Arial" w:hAnsi="Arial"/>
          <w:bCs/>
        </w:rPr>
        <w:t xml:space="preserve"> </w:t>
      </w:r>
      <w:r w:rsidR="00D22B2B">
        <w:rPr>
          <w:rFonts w:ascii="Arial" w:hAnsi="Arial"/>
          <w:bCs/>
        </w:rPr>
        <w:t>JEREMY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22B2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22B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2B2B">
        <w:rPr>
          <w:rFonts w:ascii="Arial" w:hAnsi="Arial"/>
          <w:bCs/>
        </w:rPr>
        <w:t>RUBERTELLI</w:t>
      </w:r>
      <w:r>
        <w:rPr>
          <w:rFonts w:ascii="Arial" w:hAnsi="Arial"/>
          <w:bCs/>
        </w:rPr>
        <w:t xml:space="preserve"> </w:t>
      </w:r>
      <w:r w:rsidR="00D22B2B">
        <w:rPr>
          <w:rFonts w:ascii="Arial" w:hAnsi="Arial"/>
          <w:bCs/>
        </w:rPr>
        <w:t>JEREMY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22B2B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22B2B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D22B2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2B2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EC3FEF" w:rsidRDefault="00EC3FEF" w:rsidP="0015688F">
      <w:pPr>
        <w:ind w:left="5670"/>
        <w:rPr>
          <w:rFonts w:cs="Arial"/>
          <w:bCs/>
        </w:rPr>
      </w:pPr>
    </w:p>
    <w:p w:rsidR="00EC3FEF" w:rsidRDefault="00EC3FEF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22B2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RUBERTELLI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JEREMY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22B2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L'ESTRADE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2B2B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D22B2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C3FEF">
              <w:rPr>
                <w:rFonts w:cs="Arial"/>
                <w:bCs/>
                <w:noProof/>
              </w:rPr>
              <w:t>mardi 5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22B2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RUBERTELLI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JEREMY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22B2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L'ESTRADE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2B2B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D22B2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C3FEF">
              <w:rPr>
                <w:rFonts w:cs="Arial"/>
                <w:bCs/>
                <w:noProof/>
              </w:rPr>
              <w:t>mardi 5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62B" w:rsidRDefault="00C5062B">
      <w:r>
        <w:separator/>
      </w:r>
    </w:p>
  </w:endnote>
  <w:endnote w:type="continuationSeparator" w:id="0">
    <w:p w:rsidR="00C5062B" w:rsidRDefault="00C50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62B" w:rsidRDefault="00C5062B">
      <w:r>
        <w:separator/>
      </w:r>
    </w:p>
  </w:footnote>
  <w:footnote w:type="continuationSeparator" w:id="0">
    <w:p w:rsidR="00C5062B" w:rsidRDefault="00C50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62B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5062B"/>
    <w:rsid w:val="00C765D4"/>
    <w:rsid w:val="00D22B2B"/>
    <w:rsid w:val="00D5661A"/>
    <w:rsid w:val="00DF3A9C"/>
    <w:rsid w:val="00E54CBD"/>
    <w:rsid w:val="00EC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200BC8-1C15-46B4-8625-5CB446A8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C3FE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3F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8E320-2DDD-4221-9DB2-9928277E2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2017-12-05T15:51:00Z</cp:lastPrinted>
  <dcterms:created xsi:type="dcterms:W3CDTF">2017-12-05T15:50:00Z</dcterms:created>
  <dcterms:modified xsi:type="dcterms:W3CDTF">2017-12-05T15:51:00Z</dcterms:modified>
</cp:coreProperties>
</file>