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3555D">
              <w:rPr>
                <w:rFonts w:ascii="Arial" w:hAnsi="Arial"/>
                <w:noProof/>
              </w:rPr>
              <w:t>mardi 5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F3CB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 CHEVRETEL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8F3CB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foncouvert 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F3CBD" w:rsidP="008F3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F3CB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F3CBD">
        <w:rPr>
          <w:rFonts w:ascii="Arial" w:hAnsi="Arial"/>
          <w:bCs/>
        </w:rPr>
        <w:t>LE CHEVRETEL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F3CB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F3CB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F3CBD">
        <w:rPr>
          <w:rFonts w:ascii="Arial" w:hAnsi="Arial"/>
          <w:bCs/>
        </w:rPr>
        <w:t>LE CHEVRETEL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8F3CBD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F3CBD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8F3CB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F3CBD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3C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 CHEVRETEL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F3C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foncouvert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F3CBD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8F3CB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3555D">
              <w:rPr>
                <w:rFonts w:cs="Arial"/>
                <w:bCs/>
                <w:noProof/>
              </w:rPr>
              <w:t>mardi 5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3C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 CHEVRETEL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F3C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foncouvert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F3CBD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8F3CB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3555D">
              <w:rPr>
                <w:rFonts w:cs="Arial"/>
                <w:bCs/>
                <w:noProof/>
              </w:rPr>
              <w:t>mardi 5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55D" w:rsidRDefault="0013555D">
      <w:r>
        <w:separator/>
      </w:r>
    </w:p>
  </w:endnote>
  <w:endnote w:type="continuationSeparator" w:id="0">
    <w:p w:rsidR="0013555D" w:rsidRDefault="00135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55D" w:rsidRDefault="0013555D">
      <w:r>
        <w:separator/>
      </w:r>
    </w:p>
  </w:footnote>
  <w:footnote w:type="continuationSeparator" w:id="0">
    <w:p w:rsidR="0013555D" w:rsidRDefault="001355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555D"/>
    <w:rsid w:val="000325F5"/>
    <w:rsid w:val="0013555D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8F3CBD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13A248-D3D8-4C76-901D-28E74305D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8150A-128C-4EF9-A6FE-633ADACB7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2017-12-05T14:24:00Z</dcterms:created>
  <dcterms:modified xsi:type="dcterms:W3CDTF">2017-12-05T14:24:00Z</dcterms:modified>
</cp:coreProperties>
</file>