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B4807">
              <w:rPr>
                <w:rFonts w:ascii="Arial" w:hAnsi="Arial"/>
                <w:noProof/>
              </w:rPr>
              <w:t>mercredi 6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5756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DESFOSSES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75756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Poutou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57568" w:rsidP="0075756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575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Michel</w:t>
      </w:r>
      <w:r w:rsidR="00DB4807">
        <w:rPr>
          <w:rFonts w:ascii="Arial" w:hAnsi="Arial"/>
          <w:bCs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5756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575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57568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57568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757568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5756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5756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Poutou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57568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75756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4807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757568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5756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Poutou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57568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75756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B4807">
              <w:rPr>
                <w:rFonts w:cs="Arial"/>
                <w:bCs/>
                <w:noProof/>
              </w:rPr>
              <w:t>mercredi 6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4E3" w:rsidRDefault="002054E3">
      <w:r>
        <w:separator/>
      </w:r>
    </w:p>
  </w:endnote>
  <w:endnote w:type="continuationSeparator" w:id="0">
    <w:p w:rsidR="002054E3" w:rsidRDefault="0020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4E3" w:rsidRDefault="002054E3">
      <w:r>
        <w:separator/>
      </w:r>
    </w:p>
  </w:footnote>
  <w:footnote w:type="continuationSeparator" w:id="0">
    <w:p w:rsidR="002054E3" w:rsidRDefault="00205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4E3"/>
    <w:rsid w:val="00170917"/>
    <w:rsid w:val="002054E3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757568"/>
    <w:rsid w:val="008D3D75"/>
    <w:rsid w:val="00A878A4"/>
    <w:rsid w:val="00D84DE5"/>
    <w:rsid w:val="00DB4807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60DB9-BEBF-493E-826D-A25B83089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2014-08-06T12:57:00Z</cp:lastPrinted>
  <dcterms:created xsi:type="dcterms:W3CDTF">2014-08-06T12:57:00Z</dcterms:created>
  <dcterms:modified xsi:type="dcterms:W3CDTF">2014-08-06T12:57:00Z</dcterms:modified>
</cp:coreProperties>
</file>