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C23A1">
              <w:rPr>
                <w:rFonts w:ascii="Arial" w:hAnsi="Arial"/>
                <w:noProof/>
              </w:rPr>
              <w:t>lundi 17 juillet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4478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les 4G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D4478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RUE PERRIN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4478C" w:rsidP="00D4478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4478C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D4478C">
        <w:rPr>
          <w:rFonts w:ascii="Arial" w:hAnsi="Arial"/>
          <w:bCs/>
        </w:rPr>
        <w:t>les 4G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4478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4478C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D4478C">
        <w:rPr>
          <w:rFonts w:ascii="Arial" w:hAnsi="Arial"/>
          <w:bCs/>
        </w:rPr>
        <w:t>les 4G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D4478C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4478C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D4478C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4478C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4478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4G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4478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d'En Poulastrou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4478C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D4478C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C23A1">
              <w:rPr>
                <w:rFonts w:cs="Arial"/>
                <w:bCs/>
                <w:noProof/>
              </w:rPr>
              <w:t>lundi 17 juillet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4478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4G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4478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d'En Poulastrou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4478C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D4478C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C23A1">
              <w:rPr>
                <w:rFonts w:cs="Arial"/>
                <w:bCs/>
                <w:noProof/>
              </w:rPr>
              <w:t>lundi 17 juillet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3A1" w:rsidRDefault="00EC23A1">
      <w:r>
        <w:separator/>
      </w:r>
    </w:p>
  </w:endnote>
  <w:endnote w:type="continuationSeparator" w:id="0">
    <w:p w:rsidR="00EC23A1" w:rsidRDefault="00EC2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3A1" w:rsidRDefault="00EC23A1">
      <w:r>
        <w:separator/>
      </w:r>
    </w:p>
  </w:footnote>
  <w:footnote w:type="continuationSeparator" w:id="0">
    <w:p w:rsidR="00EC23A1" w:rsidRDefault="00EC23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3A1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4478C"/>
    <w:rsid w:val="00D5661A"/>
    <w:rsid w:val="00DF3A9C"/>
    <w:rsid w:val="00E54CBD"/>
    <w:rsid w:val="00EC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AA4927-83DD-45A9-A5C3-FE43F860C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768AA-F59E-4137-8ED9-FBCC4201B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792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2017-07-17T09:09:00Z</dcterms:created>
  <dcterms:modified xsi:type="dcterms:W3CDTF">2017-07-17T09:09:00Z</dcterms:modified>
</cp:coreProperties>
</file>