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913DCB" w:rsidRDefault="00913D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13DCB" w:rsidRDefault="00913D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13DCB" w:rsidRDefault="00913D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13DCB">
              <w:rPr>
                <w:rFonts w:ascii="Arial" w:hAnsi="Arial"/>
                <w:noProof/>
              </w:rPr>
              <w:t>lundi 12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8592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 CLAEYS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D84DE5" w:rsidRDefault="00D8592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85928" w:rsidP="00D8592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913DCB" w:rsidRDefault="00913DCB" w:rsidP="00D84DE5">
      <w:pPr>
        <w:pStyle w:val="Commentaire"/>
        <w:rPr>
          <w:rFonts w:ascii="Arial" w:hAnsi="Arial"/>
          <w:i/>
          <w:u w:val="single"/>
        </w:rPr>
      </w:pPr>
    </w:p>
    <w:p w:rsidR="00913DCB" w:rsidRDefault="00913DCB" w:rsidP="00D84DE5">
      <w:pPr>
        <w:pStyle w:val="Commentaire"/>
        <w:rPr>
          <w:rFonts w:ascii="Arial" w:hAnsi="Arial"/>
          <w:i/>
          <w:u w:val="single"/>
        </w:rPr>
      </w:pPr>
    </w:p>
    <w:p w:rsidR="00913DCB" w:rsidRDefault="00913DCB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859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 xml:space="preserve"> CLAEYS</w:t>
      </w: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592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859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 xml:space="preserve"> CLAEYS</w:t>
      </w: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85928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proofErr w:type="gramStart"/>
      <w:r w:rsidR="00D85928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D85928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8592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 xml:space="preserve"> CLAEYS</w:t>
      </w: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8592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D85928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D8592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13DCB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 xml:space="preserve"> CLAEYS</w:t>
      </w:r>
      <w:r>
        <w:rPr>
          <w:rFonts w:ascii="Arial" w:hAnsi="Arial"/>
          <w:bCs/>
        </w:rPr>
        <w:t xml:space="preserve"> </w:t>
      </w:r>
      <w:r w:rsidR="00D85928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8592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D85928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D85928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13DCB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2A9" w:rsidRDefault="007252A9">
      <w:r>
        <w:separator/>
      </w:r>
    </w:p>
  </w:endnote>
  <w:endnote w:type="continuationSeparator" w:id="0">
    <w:p w:rsidR="007252A9" w:rsidRDefault="00725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2A9" w:rsidRDefault="007252A9">
      <w:r>
        <w:separator/>
      </w:r>
    </w:p>
  </w:footnote>
  <w:footnote w:type="continuationSeparator" w:id="0">
    <w:p w:rsidR="007252A9" w:rsidRDefault="00725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52A9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252A9"/>
    <w:rsid w:val="00913DCB"/>
    <w:rsid w:val="00982785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85928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ED7D5E-4399-419E-B4BA-62D477CB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13DC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3D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A0E11-0F05-4928-8133-96B5E4C8D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2020-10-12T08:47:00Z</cp:lastPrinted>
  <dcterms:created xsi:type="dcterms:W3CDTF">2020-10-12T08:47:00Z</dcterms:created>
  <dcterms:modified xsi:type="dcterms:W3CDTF">2020-10-12T08:48:00Z</dcterms:modified>
</cp:coreProperties>
</file>